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D49A4A" w14:textId="74C32582" w:rsidR="003E25FE" w:rsidRPr="00433DDB" w:rsidRDefault="00433DDB" w:rsidP="00433DDB">
      <w:pPr>
        <w:jc w:val="right"/>
        <w:rPr>
          <w:rFonts w:ascii="Times New Roman" w:hAnsi="Times New Roman"/>
          <w:b/>
          <w:bCs/>
          <w:sz w:val="28"/>
          <w:szCs w:val="28"/>
        </w:rPr>
      </w:pPr>
      <w:r w:rsidRPr="00FB32C8">
        <w:rPr>
          <w:b/>
          <w:noProof/>
          <w:sz w:val="24"/>
        </w:rPr>
        <w:drawing>
          <wp:anchor distT="0" distB="0" distL="114300" distR="114300" simplePos="0" relativeHeight="251658240" behindDoc="0" locked="0" layoutInCell="1" allowOverlap="1" wp14:anchorId="2E348558" wp14:editId="3349969F">
            <wp:simplePos x="0" y="0"/>
            <wp:positionH relativeFrom="margin">
              <wp:align>left</wp:align>
            </wp:positionH>
            <wp:positionV relativeFrom="paragraph">
              <wp:posOffset>-3175</wp:posOffset>
            </wp:positionV>
            <wp:extent cx="2209800" cy="454025"/>
            <wp:effectExtent l="0" t="0" r="0" b="0"/>
            <wp:wrapNone/>
            <wp:docPr id="1705874677" name="Picture 1" descr="A black background with blu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5874677" name="Picture 1" descr="A black background with blue tex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45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B5571" w:rsidRPr="003C52C4">
        <w:rPr>
          <w:rFonts w:ascii="Times New Roman" w:hAnsi="Times New Roman"/>
          <w:b/>
          <w:bCs/>
          <w:sz w:val="28"/>
          <w:szCs w:val="28"/>
        </w:rPr>
        <w:t xml:space="preserve">Independent </w:t>
      </w:r>
      <w:r w:rsidR="44C23E29" w:rsidRPr="003C52C4">
        <w:rPr>
          <w:rFonts w:ascii="Times New Roman" w:hAnsi="Times New Roman"/>
          <w:b/>
          <w:bCs/>
          <w:sz w:val="28"/>
          <w:szCs w:val="28"/>
        </w:rPr>
        <w:t>Travel Authorization Request Form</w:t>
      </w:r>
    </w:p>
    <w:p w14:paraId="6EBE2702" w14:textId="7D92FDA3" w:rsidR="003C52C4" w:rsidRDefault="003C52C4" w:rsidP="003C52C4">
      <w:pPr>
        <w:jc w:val="right"/>
        <w:rPr>
          <w:rFonts w:ascii="Times New Roman" w:hAnsi="Times New Roman"/>
          <w:i/>
          <w:iCs/>
          <w:sz w:val="20"/>
          <w:szCs w:val="20"/>
        </w:rPr>
      </w:pPr>
    </w:p>
    <w:p w14:paraId="2DFCE304" w14:textId="77777777" w:rsidR="00282C30" w:rsidRDefault="00282C30" w:rsidP="003C52C4">
      <w:pPr>
        <w:jc w:val="right"/>
        <w:rPr>
          <w:rFonts w:ascii="Times New Roman" w:hAnsi="Times New Roman"/>
          <w:i/>
          <w:iCs/>
          <w:sz w:val="20"/>
          <w:szCs w:val="20"/>
        </w:rPr>
      </w:pPr>
    </w:p>
    <w:p w14:paraId="652FDE86" w14:textId="50A6C742" w:rsidR="003E25FE" w:rsidRPr="003A3C69" w:rsidRDefault="0CCBA0C0" w:rsidP="008D1FA4">
      <w:pPr>
        <w:rPr>
          <w:rFonts w:ascii="Times New Roman" w:hAnsi="Times New Roman"/>
          <w:i/>
          <w:iCs/>
          <w:sz w:val="20"/>
          <w:szCs w:val="20"/>
        </w:rPr>
      </w:pPr>
      <w:r w:rsidRPr="0CCBA0C0">
        <w:rPr>
          <w:rFonts w:ascii="Times New Roman" w:hAnsi="Times New Roman"/>
          <w:i/>
          <w:iCs/>
          <w:sz w:val="20"/>
          <w:szCs w:val="20"/>
        </w:rPr>
        <w:t xml:space="preserve">Before completing a proposal, read the ISP Policy about traveling away from your program while the program is running </w:t>
      </w:r>
      <w:hyperlink r:id="rId8" w:anchor=":~:text=Can%20I%20travel%20away%20from%20my%20international%20study%20program%20while%20the%20program%20is%20running%3F">
        <w:r w:rsidRPr="0CCBA0C0">
          <w:rPr>
            <w:rStyle w:val="Hyperlink"/>
            <w:rFonts w:ascii="Times New Roman" w:hAnsi="Times New Roman"/>
            <w:i/>
            <w:iCs/>
            <w:sz w:val="20"/>
            <w:szCs w:val="20"/>
          </w:rPr>
          <w:t>here</w:t>
        </w:r>
      </w:hyperlink>
      <w:r w:rsidRPr="0CCBA0C0">
        <w:rPr>
          <w:rFonts w:ascii="Times New Roman" w:hAnsi="Times New Roman"/>
          <w:i/>
          <w:iCs/>
          <w:sz w:val="20"/>
          <w:szCs w:val="20"/>
        </w:rPr>
        <w:t>. Complete one form per proposed trip. Forms that are incomplete, have insufficient detail, or are generated using AI technology of any kind will not be considered.</w:t>
      </w:r>
    </w:p>
    <w:tbl>
      <w:tblPr>
        <w:tblStyle w:val="TableGrid"/>
        <w:tblW w:w="5541" w:type="pct"/>
        <w:tblInd w:w="-432" w:type="dxa"/>
        <w:tblBorders>
          <w:top w:val="single" w:sz="4" w:space="0" w:color="1B587C" w:themeColor="accent3"/>
          <w:left w:val="single" w:sz="4" w:space="0" w:color="1B587C" w:themeColor="accent3"/>
          <w:bottom w:val="single" w:sz="4" w:space="0" w:color="1B587C" w:themeColor="accent3"/>
          <w:right w:val="single" w:sz="4" w:space="0" w:color="1B587C" w:themeColor="accent3"/>
          <w:insideH w:val="single" w:sz="4" w:space="0" w:color="1B587C" w:themeColor="accent3"/>
          <w:insideV w:val="single" w:sz="4" w:space="0" w:color="1B587C" w:themeColor="accent3"/>
        </w:tblBorders>
        <w:tblLayout w:type="fixed"/>
        <w:tblLook w:val="01E0" w:firstRow="1" w:lastRow="1" w:firstColumn="1" w:lastColumn="1" w:noHBand="0" w:noVBand="0"/>
      </w:tblPr>
      <w:tblGrid>
        <w:gridCol w:w="3666"/>
        <w:gridCol w:w="450"/>
        <w:gridCol w:w="3217"/>
        <w:gridCol w:w="3667"/>
      </w:tblGrid>
      <w:tr w:rsidR="00783BB8" w:rsidRPr="003A3C69" w14:paraId="486FFB40" w14:textId="77777777" w:rsidTr="612FD105">
        <w:trPr>
          <w:trHeight w:val="300"/>
        </w:trPr>
        <w:tc>
          <w:tcPr>
            <w:tcW w:w="11000" w:type="dxa"/>
            <w:gridSpan w:val="4"/>
            <w:shd w:val="clear" w:color="auto" w:fill="002E5D"/>
            <w:vAlign w:val="center"/>
          </w:tcPr>
          <w:p w14:paraId="7878AC1E" w14:textId="27AF2331" w:rsidR="00794ADF" w:rsidRPr="003A3C69" w:rsidRDefault="00C03180" w:rsidP="003A3C69">
            <w:pPr>
              <w:pStyle w:val="Heading3"/>
              <w:jc w:val="center"/>
              <w:rPr>
                <w:rFonts w:ascii="Times New Roman" w:hAnsi="Times New Roman"/>
                <w:color w:val="auto"/>
              </w:rPr>
            </w:pPr>
            <w:r w:rsidRPr="003A3C69">
              <w:rPr>
                <w:rFonts w:ascii="Times New Roman" w:hAnsi="Times New Roman"/>
                <w:color w:val="auto"/>
              </w:rPr>
              <w:t>P</w:t>
            </w:r>
            <w:r w:rsidR="00794ADF" w:rsidRPr="003A3C69">
              <w:rPr>
                <w:rFonts w:ascii="Times New Roman" w:hAnsi="Times New Roman"/>
                <w:color w:val="auto"/>
              </w:rPr>
              <w:t>ersonal Information</w:t>
            </w:r>
          </w:p>
        </w:tc>
      </w:tr>
      <w:tr w:rsidR="00783BB8" w:rsidRPr="003A3C69" w14:paraId="5FD67D67" w14:textId="77777777" w:rsidTr="612FD105">
        <w:trPr>
          <w:trHeight w:val="411"/>
        </w:trPr>
        <w:tc>
          <w:tcPr>
            <w:tcW w:w="4116" w:type="dxa"/>
            <w:gridSpan w:val="2"/>
          </w:tcPr>
          <w:p w14:paraId="0B06A5F0" w14:textId="719824A8" w:rsidR="00794ADF" w:rsidRPr="003A3C69" w:rsidRDefault="2833913B" w:rsidP="003E25FE">
            <w:pPr>
              <w:pStyle w:val="FormTitles"/>
              <w:rPr>
                <w:rFonts w:ascii="Times New Roman" w:hAnsi="Times New Roman"/>
              </w:rPr>
            </w:pPr>
            <w:r w:rsidRPr="2833913B">
              <w:rPr>
                <w:rFonts w:ascii="Times New Roman" w:hAnsi="Times New Roman"/>
              </w:rPr>
              <w:t>Name(s) of Travelers</w:t>
            </w:r>
          </w:p>
        </w:tc>
        <w:sdt>
          <w:sdtPr>
            <w:rPr>
              <w:rFonts w:ascii="Times New Roman" w:hAnsi="Times New Roman"/>
            </w:rPr>
            <w:id w:val="-495954640"/>
            <w:placeholder>
              <w:docPart w:val="B28A0221FB274A379C327114C34FD3E2"/>
            </w:placeholder>
            <w:showingPlcHdr/>
            <w:text/>
          </w:sdtPr>
          <w:sdtEndPr/>
          <w:sdtContent>
            <w:tc>
              <w:tcPr>
                <w:tcW w:w="6884" w:type="dxa"/>
                <w:gridSpan w:val="2"/>
              </w:tcPr>
              <w:p w14:paraId="191899F1" w14:textId="5EDA5464" w:rsidR="00894662" w:rsidRPr="003A3C69" w:rsidRDefault="003A3C69" w:rsidP="00A13EFB">
                <w:pPr>
                  <w:pStyle w:val="FormTitles"/>
                  <w:jc w:val="left"/>
                  <w:rPr>
                    <w:rFonts w:ascii="Times New Roman" w:hAnsi="Times New Roman"/>
                  </w:rPr>
                </w:pPr>
                <w:r w:rsidRPr="003A3C69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tc>
          </w:sdtContent>
        </w:sdt>
      </w:tr>
      <w:tr w:rsidR="00783BB8" w:rsidRPr="003A3C69" w14:paraId="25D97100" w14:textId="77777777" w:rsidTr="612FD105">
        <w:trPr>
          <w:trHeight w:val="309"/>
        </w:trPr>
        <w:tc>
          <w:tcPr>
            <w:tcW w:w="4116" w:type="dxa"/>
            <w:gridSpan w:val="2"/>
            <w:tcBorders>
              <w:bottom w:val="single" w:sz="4" w:space="0" w:color="auto"/>
            </w:tcBorders>
          </w:tcPr>
          <w:p w14:paraId="4295C3DE" w14:textId="046A3106" w:rsidR="00794ADF" w:rsidRPr="003A3C69" w:rsidRDefault="4C317A82" w:rsidP="4C317A82">
            <w:pPr>
              <w:pStyle w:val="FormTitles"/>
              <w:spacing w:line="259" w:lineRule="auto"/>
            </w:pPr>
            <w:r w:rsidRPr="4C317A82">
              <w:rPr>
                <w:rFonts w:ascii="Times New Roman" w:hAnsi="Times New Roman"/>
              </w:rPr>
              <w:t>ISP Program Name</w:t>
            </w:r>
          </w:p>
        </w:tc>
        <w:sdt>
          <w:sdtPr>
            <w:rPr>
              <w:rFonts w:ascii="Times New Roman" w:hAnsi="Times New Roman"/>
              <w:lang w:val="es-ES"/>
            </w:rPr>
            <w:id w:val="-171873741"/>
            <w:placeholder>
              <w:docPart w:val="2C1232D31A5A4082A5EC2544D05AEE36"/>
            </w:placeholder>
            <w:showingPlcHdr/>
            <w:text/>
          </w:sdtPr>
          <w:sdtEndPr/>
          <w:sdtContent>
            <w:tc>
              <w:tcPr>
                <w:tcW w:w="6884" w:type="dxa"/>
                <w:gridSpan w:val="2"/>
                <w:tcBorders>
                  <w:bottom w:val="single" w:sz="4" w:space="0" w:color="auto"/>
                </w:tcBorders>
              </w:tcPr>
              <w:p w14:paraId="0687E143" w14:textId="277088F5" w:rsidR="00794ADF" w:rsidRPr="00805798" w:rsidRDefault="003A3C69" w:rsidP="00A13EFB">
                <w:pPr>
                  <w:pStyle w:val="FormTitles"/>
                  <w:jc w:val="left"/>
                  <w:rPr>
                    <w:rFonts w:ascii="Times New Roman" w:hAnsi="Times New Roman"/>
                    <w:szCs w:val="18"/>
                  </w:rPr>
                </w:pPr>
                <w:r w:rsidRPr="003A3C69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tc>
          </w:sdtContent>
        </w:sdt>
      </w:tr>
      <w:tr w:rsidR="4C317A82" w14:paraId="7EB36088" w14:textId="77777777" w:rsidTr="612FD105">
        <w:trPr>
          <w:trHeight w:val="309"/>
        </w:trPr>
        <w:tc>
          <w:tcPr>
            <w:tcW w:w="4116" w:type="dxa"/>
            <w:gridSpan w:val="2"/>
            <w:tcBorders>
              <w:bottom w:val="single" w:sz="4" w:space="0" w:color="auto"/>
            </w:tcBorders>
          </w:tcPr>
          <w:p w14:paraId="47175CB7" w14:textId="7484879F" w:rsidR="4C317A82" w:rsidRDefault="58CE0A47" w:rsidP="4C317A82">
            <w:pPr>
              <w:pStyle w:val="FormTitles"/>
              <w:spacing w:line="259" w:lineRule="auto"/>
              <w:rPr>
                <w:rFonts w:ascii="Times New Roman" w:hAnsi="Times New Roman"/>
              </w:rPr>
            </w:pPr>
            <w:r w:rsidRPr="58CE0A47">
              <w:rPr>
                <w:rFonts w:ascii="Times New Roman" w:hAnsi="Times New Roman"/>
              </w:rPr>
              <w:t>Program Director Contact Information</w:t>
            </w:r>
          </w:p>
        </w:tc>
        <w:tc>
          <w:tcPr>
            <w:tcW w:w="6884" w:type="dxa"/>
            <w:gridSpan w:val="2"/>
            <w:tcBorders>
              <w:bottom w:val="single" w:sz="4" w:space="0" w:color="auto"/>
            </w:tcBorders>
          </w:tcPr>
          <w:sdt>
            <w:sdtPr>
              <w:rPr>
                <w:rFonts w:ascii="Times New Roman" w:hAnsi="Times New Roman"/>
                <w:lang w:val="es-ES"/>
              </w:rPr>
              <w:id w:val="1268457799"/>
              <w:placeholder>
                <w:docPart w:val="2B5CD9F9059946CBA29AFF5A2FA74BA5"/>
              </w:placeholder>
              <w:showingPlcHdr/>
              <w:text/>
            </w:sdtPr>
            <w:sdtEndPr/>
            <w:sdtContent>
              <w:p w14:paraId="6865AF86" w14:textId="075295AB" w:rsidR="4C317A82" w:rsidRPr="00805798" w:rsidRDefault="4C317A82" w:rsidP="4C317A82">
                <w:pPr>
                  <w:pStyle w:val="FormTitles"/>
                  <w:jc w:val="left"/>
                  <w:rPr>
                    <w:rFonts w:ascii="Times New Roman" w:hAnsi="Times New Roman"/>
                  </w:rPr>
                </w:pPr>
                <w:r w:rsidRPr="4C317A82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00783BB8" w:rsidRPr="003A3C69" w14:paraId="6629184B" w14:textId="77777777" w:rsidTr="612FD105">
        <w:trPr>
          <w:trHeight w:val="308"/>
        </w:trPr>
        <w:tc>
          <w:tcPr>
            <w:tcW w:w="110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E5D"/>
          </w:tcPr>
          <w:p w14:paraId="21D0E68B" w14:textId="77777777" w:rsidR="00783BB8" w:rsidRPr="003A3C69" w:rsidRDefault="00783BB8" w:rsidP="003A3C69">
            <w:pPr>
              <w:pStyle w:val="Heading2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3A3C69">
              <w:rPr>
                <w:rFonts w:ascii="Times New Roman" w:hAnsi="Times New Roman" w:cs="Times New Roman"/>
                <w:color w:val="auto"/>
              </w:rPr>
              <w:t>Travel Purpose and Destination</w:t>
            </w:r>
          </w:p>
        </w:tc>
      </w:tr>
      <w:tr w:rsidR="58CE0A47" w14:paraId="3E47D3D6" w14:textId="77777777" w:rsidTr="612FD105">
        <w:trPr>
          <w:trHeight w:val="309"/>
        </w:trPr>
        <w:tc>
          <w:tcPr>
            <w:tcW w:w="4116" w:type="dxa"/>
            <w:gridSpan w:val="2"/>
            <w:tcBorders>
              <w:top w:val="single" w:sz="4" w:space="0" w:color="auto"/>
            </w:tcBorders>
          </w:tcPr>
          <w:p w14:paraId="7D8AD4DA" w14:textId="6A78A286" w:rsidR="58CE0A47" w:rsidRDefault="58CE0A47" w:rsidP="58CE0A47">
            <w:pPr>
              <w:pStyle w:val="FormTitles"/>
              <w:rPr>
                <w:rFonts w:ascii="Times New Roman" w:hAnsi="Times New Roman"/>
              </w:rPr>
            </w:pPr>
            <w:r w:rsidRPr="58CE0A47">
              <w:rPr>
                <w:rFonts w:ascii="Times New Roman" w:hAnsi="Times New Roman"/>
              </w:rPr>
              <w:t>Departure Location (</w:t>
            </w:r>
            <w:r w:rsidRPr="58CE0A47">
              <w:rPr>
                <w:rFonts w:ascii="Times New Roman" w:hAnsi="Times New Roman"/>
                <w:i/>
                <w:iCs/>
              </w:rPr>
              <w:t>City, Country</w:t>
            </w:r>
            <w:r w:rsidRPr="58CE0A47">
              <w:rPr>
                <w:rFonts w:ascii="Times New Roman" w:hAnsi="Times New Roman"/>
              </w:rPr>
              <w:t>)</w:t>
            </w:r>
          </w:p>
        </w:tc>
        <w:tc>
          <w:tcPr>
            <w:tcW w:w="6884" w:type="dxa"/>
            <w:gridSpan w:val="2"/>
            <w:tcBorders>
              <w:top w:val="single" w:sz="4" w:space="0" w:color="auto"/>
            </w:tcBorders>
          </w:tcPr>
          <w:sdt>
            <w:sdtPr>
              <w:rPr>
                <w:rFonts w:ascii="Times New Roman" w:hAnsi="Times New Roman"/>
                <w:lang w:val="es-ES"/>
              </w:rPr>
              <w:id w:val="70976546"/>
              <w:placeholder>
                <w:docPart w:val="170614B299EA47E58C4550B1E3CA82BC"/>
              </w:placeholder>
              <w:showingPlcHdr/>
              <w:text/>
            </w:sdtPr>
            <w:sdtEndPr/>
            <w:sdtContent>
              <w:p w14:paraId="2A587C71" w14:textId="09DB253A" w:rsidR="58CE0A47" w:rsidRPr="00805798" w:rsidRDefault="58CE0A47" w:rsidP="58CE0A47">
                <w:pPr>
                  <w:pStyle w:val="FormTitles"/>
                  <w:jc w:val="left"/>
                  <w:rPr>
                    <w:rFonts w:ascii="Times New Roman" w:hAnsi="Times New Roman"/>
                  </w:rPr>
                </w:pPr>
                <w:r w:rsidRPr="58CE0A47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00783BB8" w:rsidRPr="003A3C69" w14:paraId="1C9DE7C0" w14:textId="77777777" w:rsidTr="612FD105">
        <w:trPr>
          <w:trHeight w:val="309"/>
        </w:trPr>
        <w:tc>
          <w:tcPr>
            <w:tcW w:w="4116" w:type="dxa"/>
            <w:gridSpan w:val="2"/>
            <w:tcBorders>
              <w:top w:val="single" w:sz="4" w:space="0" w:color="auto"/>
            </w:tcBorders>
          </w:tcPr>
          <w:p w14:paraId="5195DF1E" w14:textId="6289DA82" w:rsidR="00794ADF" w:rsidRPr="003A3C69" w:rsidRDefault="06E250BC" w:rsidP="06E250BC">
            <w:pPr>
              <w:pStyle w:val="FormTitles"/>
              <w:rPr>
                <w:rFonts w:ascii="Times New Roman" w:hAnsi="Times New Roman"/>
                <w:i/>
                <w:iCs/>
              </w:rPr>
            </w:pPr>
            <w:r w:rsidRPr="06E250BC">
              <w:rPr>
                <w:rFonts w:ascii="Times New Roman" w:hAnsi="Times New Roman"/>
              </w:rPr>
              <w:t>Travel Destination(s) (</w:t>
            </w:r>
            <w:r w:rsidRPr="06E250BC">
              <w:rPr>
                <w:rFonts w:ascii="Times New Roman" w:hAnsi="Times New Roman"/>
                <w:i/>
                <w:iCs/>
              </w:rPr>
              <w:t>City, Country)</w:t>
            </w:r>
          </w:p>
        </w:tc>
        <w:tc>
          <w:tcPr>
            <w:tcW w:w="6884" w:type="dxa"/>
            <w:gridSpan w:val="2"/>
            <w:tcBorders>
              <w:top w:val="single" w:sz="4" w:space="0" w:color="auto"/>
            </w:tcBorders>
          </w:tcPr>
          <w:sdt>
            <w:sdtPr>
              <w:rPr>
                <w:rFonts w:ascii="Times New Roman" w:hAnsi="Times New Roman"/>
                <w:lang w:val="es-ES"/>
              </w:rPr>
              <w:id w:val="387976986"/>
              <w:placeholder>
                <w:docPart w:val="DefaultPlaceholder_1082065158"/>
              </w:placeholder>
              <w:showingPlcHdr/>
              <w:text/>
            </w:sdtPr>
            <w:sdtEndPr/>
            <w:sdtContent>
              <w:p w14:paraId="7D9D74FC" w14:textId="6CC8BE71" w:rsidR="00794ADF" w:rsidRPr="00805798" w:rsidRDefault="4C317A82" w:rsidP="00A13EFB">
                <w:pPr>
                  <w:pStyle w:val="FormTitles"/>
                  <w:jc w:val="left"/>
                  <w:rPr>
                    <w:rFonts w:ascii="Times New Roman" w:hAnsi="Times New Roman"/>
                  </w:rPr>
                </w:pPr>
                <w:r w:rsidRPr="4C317A82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621B792B" w14:paraId="73F1453B" w14:textId="77777777" w:rsidTr="612FD105">
        <w:trPr>
          <w:trHeight w:val="309"/>
        </w:trPr>
        <w:tc>
          <w:tcPr>
            <w:tcW w:w="4116" w:type="dxa"/>
            <w:gridSpan w:val="2"/>
            <w:tcBorders>
              <w:top w:val="single" w:sz="4" w:space="0" w:color="auto"/>
            </w:tcBorders>
          </w:tcPr>
          <w:p w14:paraId="51F77ABC" w14:textId="45202C05" w:rsidR="621B792B" w:rsidRDefault="0CF61C54" w:rsidP="621B792B">
            <w:pPr>
              <w:pStyle w:val="FormTitles"/>
              <w:rPr>
                <w:rFonts w:ascii="Times New Roman" w:hAnsi="Times New Roman"/>
              </w:rPr>
            </w:pPr>
            <w:r w:rsidRPr="0CF61C54">
              <w:rPr>
                <w:rFonts w:ascii="Times New Roman" w:hAnsi="Times New Roman"/>
              </w:rPr>
              <w:t xml:space="preserve">According to the </w:t>
            </w:r>
            <w:hyperlink r:id="rId9">
              <w:r w:rsidRPr="0CF61C54">
                <w:rPr>
                  <w:rStyle w:val="Hyperlink"/>
                  <w:rFonts w:ascii="Times New Roman" w:hAnsi="Times New Roman"/>
                </w:rPr>
                <w:t>BYU Travel Restrictions List</w:t>
              </w:r>
            </w:hyperlink>
            <w:r w:rsidRPr="0CF61C54">
              <w:rPr>
                <w:rFonts w:ascii="Times New Roman" w:hAnsi="Times New Roman"/>
              </w:rPr>
              <w:t>, what level (1-4) is your proposed destination?</w:t>
            </w:r>
          </w:p>
        </w:tc>
        <w:tc>
          <w:tcPr>
            <w:tcW w:w="6884" w:type="dxa"/>
            <w:gridSpan w:val="2"/>
            <w:tcBorders>
              <w:top w:val="single" w:sz="4" w:space="0" w:color="auto"/>
            </w:tcBorders>
          </w:tcPr>
          <w:sdt>
            <w:sdtPr>
              <w:rPr>
                <w:rFonts w:ascii="Times New Roman" w:hAnsi="Times New Roman"/>
              </w:rPr>
              <w:id w:val="1899829697"/>
              <w:placeholder>
                <w:docPart w:val="4CA6D0FFCEBA4B898551149F646D0EA1"/>
              </w:placeholder>
              <w:showingPlcHdr/>
              <w:text/>
            </w:sdtPr>
            <w:sdtEndPr/>
            <w:sdtContent>
              <w:p w14:paraId="102147B5" w14:textId="24C3E934" w:rsidR="621B792B" w:rsidRDefault="621B792B" w:rsidP="621B792B">
                <w:pPr>
                  <w:pStyle w:val="FormTitles"/>
                  <w:jc w:val="left"/>
                  <w:rPr>
                    <w:rFonts w:ascii="Times New Roman" w:hAnsi="Times New Roman"/>
                  </w:rPr>
                </w:pPr>
                <w:r w:rsidRPr="621B792B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00783BB8" w:rsidRPr="003A3C69" w14:paraId="33D72C3E" w14:textId="77777777" w:rsidTr="612FD105">
        <w:trPr>
          <w:trHeight w:val="308"/>
        </w:trPr>
        <w:tc>
          <w:tcPr>
            <w:tcW w:w="4116" w:type="dxa"/>
            <w:gridSpan w:val="2"/>
          </w:tcPr>
          <w:p w14:paraId="70D0827E" w14:textId="1C2207F6" w:rsidR="003A3C69" w:rsidRPr="003A3C69" w:rsidRDefault="2833913B" w:rsidP="2833913B">
            <w:pPr>
              <w:pStyle w:val="FormTitles"/>
              <w:rPr>
                <w:rFonts w:ascii="Times New Roman" w:hAnsi="Times New Roman"/>
                <w:i/>
                <w:iCs/>
              </w:rPr>
            </w:pPr>
            <w:r w:rsidRPr="2833913B">
              <w:rPr>
                <w:rFonts w:ascii="Times New Roman" w:hAnsi="Times New Roman"/>
              </w:rPr>
              <w:t>Purpose of Trip</w:t>
            </w:r>
            <w:r w:rsidR="621B792B">
              <w:br/>
            </w:r>
            <w:r w:rsidRPr="2833913B">
              <w:rPr>
                <w:rFonts w:ascii="Times New Roman" w:hAnsi="Times New Roman"/>
                <w:i/>
                <w:iCs/>
              </w:rPr>
              <w:t>Travel must have an academic purpose which can be clearly observed and connected to your program.</w:t>
            </w:r>
          </w:p>
        </w:tc>
        <w:tc>
          <w:tcPr>
            <w:tcW w:w="6884" w:type="dxa"/>
            <w:gridSpan w:val="2"/>
            <w:tcBorders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</w:rPr>
              <w:id w:val="872211136"/>
              <w:placeholder>
                <w:docPart w:val="83D217EB0DB94AD590EEC42B1FE90A97"/>
              </w:placeholder>
              <w:showingPlcHdr/>
              <w:text/>
            </w:sdtPr>
            <w:sdtEndPr/>
            <w:sdtContent>
              <w:p w14:paraId="0A2B2280" w14:textId="5AA572CF" w:rsidR="00781A40" w:rsidRPr="003A3C69" w:rsidRDefault="4C317A82" w:rsidP="003E25FE">
                <w:pPr>
                  <w:pStyle w:val="FormTitles"/>
                  <w:jc w:val="left"/>
                  <w:rPr>
                    <w:rFonts w:ascii="Times New Roman" w:hAnsi="Times New Roman"/>
                  </w:rPr>
                </w:pPr>
                <w:r w:rsidRPr="4C317A82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00756410" w:rsidRPr="003A3C69" w14:paraId="72B0ECE6" w14:textId="77777777" w:rsidTr="612FD105">
        <w:trPr>
          <w:trHeight w:val="1176"/>
        </w:trPr>
        <w:tc>
          <w:tcPr>
            <w:tcW w:w="4116" w:type="dxa"/>
            <w:gridSpan w:val="2"/>
          </w:tcPr>
          <w:p w14:paraId="717638B8" w14:textId="77777777" w:rsidR="00756410" w:rsidRDefault="00756410" w:rsidP="00670477">
            <w:pPr>
              <w:pStyle w:val="FormTitles"/>
              <w:spacing w:before="0" w:after="0"/>
              <w:rPr>
                <w:rFonts w:ascii="Times New Roman" w:hAnsi="Times New Roman"/>
              </w:rPr>
            </w:pPr>
            <w:r w:rsidRPr="003A3C69">
              <w:rPr>
                <w:rFonts w:ascii="Times New Roman" w:hAnsi="Times New Roman"/>
              </w:rPr>
              <w:t>Travel Itinerary</w:t>
            </w:r>
          </w:p>
          <w:p w14:paraId="60C912A6" w14:textId="52A867F5" w:rsidR="003A3C69" w:rsidRPr="003A3C69" w:rsidRDefault="4940F6BA" w:rsidP="4940F6BA">
            <w:pPr>
              <w:pStyle w:val="FormTitles"/>
              <w:spacing w:before="0" w:after="0"/>
              <w:rPr>
                <w:rFonts w:ascii="Times New Roman" w:hAnsi="Times New Roman"/>
                <w:i/>
                <w:iCs/>
              </w:rPr>
            </w:pPr>
            <w:r w:rsidRPr="4940F6BA">
              <w:rPr>
                <w:rFonts w:ascii="Times New Roman" w:hAnsi="Times New Roman"/>
                <w:i/>
                <w:iCs/>
              </w:rPr>
              <w:t xml:space="preserve">Travel itineraries must be extraordinarily detailed for us to </w:t>
            </w:r>
            <w:proofErr w:type="gramStart"/>
            <w:r w:rsidRPr="4940F6BA">
              <w:rPr>
                <w:rFonts w:ascii="Times New Roman" w:hAnsi="Times New Roman"/>
                <w:i/>
                <w:iCs/>
              </w:rPr>
              <w:t>make a decision</w:t>
            </w:r>
            <w:proofErr w:type="gramEnd"/>
            <w:r w:rsidRPr="4940F6BA">
              <w:rPr>
                <w:rFonts w:ascii="Times New Roman" w:hAnsi="Times New Roman"/>
                <w:i/>
                <w:iCs/>
              </w:rPr>
              <w:t>. Break your itinerary up by day with the specific activities you are planning.</w:t>
            </w:r>
          </w:p>
        </w:tc>
        <w:tc>
          <w:tcPr>
            <w:tcW w:w="6884" w:type="dxa"/>
            <w:gridSpan w:val="2"/>
            <w:tcBorders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lang w:val="es-ES"/>
              </w:rPr>
              <w:id w:val="255300552"/>
              <w:placeholder>
                <w:docPart w:val="DefaultPlaceholder_1082065158"/>
              </w:placeholder>
              <w:showingPlcHdr/>
              <w:text/>
            </w:sdtPr>
            <w:sdtEndPr/>
            <w:sdtContent>
              <w:p w14:paraId="1CDD5920" w14:textId="2BA5CCFF" w:rsidR="00756410" w:rsidRPr="00805798" w:rsidRDefault="4C317A82" w:rsidP="4C317A82">
                <w:pPr>
                  <w:pStyle w:val="FormTitles"/>
                  <w:spacing w:before="0" w:after="0"/>
                  <w:jc w:val="left"/>
                  <w:rPr>
                    <w:rFonts w:ascii="Times New Roman" w:hAnsi="Times New Roman"/>
                  </w:rPr>
                </w:pPr>
                <w:r w:rsidRPr="4C317A82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00783BB8" w:rsidRPr="003A3C69" w14:paraId="4A043B4F" w14:textId="77777777" w:rsidTr="612FD105">
        <w:trPr>
          <w:trHeight w:val="308"/>
        </w:trPr>
        <w:tc>
          <w:tcPr>
            <w:tcW w:w="110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E5D"/>
          </w:tcPr>
          <w:p w14:paraId="6884CEF3" w14:textId="77777777" w:rsidR="00783BB8" w:rsidRPr="003A3C69" w:rsidRDefault="00783BB8" w:rsidP="003A3C69">
            <w:pPr>
              <w:pStyle w:val="Heading2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3A3C69">
              <w:rPr>
                <w:rFonts w:ascii="Times New Roman" w:hAnsi="Times New Roman" w:cs="Times New Roman"/>
                <w:color w:val="auto"/>
              </w:rPr>
              <w:t>Travel Details</w:t>
            </w:r>
          </w:p>
        </w:tc>
      </w:tr>
      <w:tr w:rsidR="00783BB8" w:rsidRPr="003A3C69" w14:paraId="2071F804" w14:textId="77777777" w:rsidTr="612FD105">
        <w:trPr>
          <w:trHeight w:val="308"/>
        </w:trPr>
        <w:tc>
          <w:tcPr>
            <w:tcW w:w="4116" w:type="dxa"/>
            <w:gridSpan w:val="2"/>
            <w:tcBorders>
              <w:top w:val="single" w:sz="4" w:space="0" w:color="auto"/>
            </w:tcBorders>
          </w:tcPr>
          <w:p w14:paraId="1F642948" w14:textId="362539F9" w:rsidR="00BD3E60" w:rsidRPr="003A3C69" w:rsidRDefault="0CF61C54" w:rsidP="001B0493">
            <w:pPr>
              <w:pStyle w:val="FormTitles"/>
              <w:rPr>
                <w:rFonts w:ascii="Times New Roman" w:hAnsi="Times New Roman"/>
              </w:rPr>
            </w:pPr>
            <w:r w:rsidRPr="0CF61C54">
              <w:rPr>
                <w:rFonts w:ascii="Times New Roman" w:hAnsi="Times New Roman"/>
              </w:rPr>
              <w:t>Date and Time of Departure from Program Location</w:t>
            </w:r>
          </w:p>
        </w:tc>
        <w:tc>
          <w:tcPr>
            <w:tcW w:w="6884" w:type="dxa"/>
            <w:gridSpan w:val="2"/>
            <w:tcBorders>
              <w:top w:val="single" w:sz="4" w:space="0" w:color="auto"/>
              <w:bottom w:val="single" w:sz="4" w:space="0" w:color="1B587C" w:themeColor="accent3"/>
            </w:tcBorders>
          </w:tcPr>
          <w:p w14:paraId="609071FE" w14:textId="32C0B1BB" w:rsidR="00BD3E60" w:rsidRPr="003A3C69" w:rsidRDefault="00BD3E60" w:rsidP="00A13EFB">
            <w:pPr>
              <w:pStyle w:val="FormTitles"/>
              <w:jc w:val="left"/>
              <w:rPr>
                <w:rFonts w:ascii="Times New Roman" w:hAnsi="Times New Roman"/>
              </w:rPr>
            </w:pPr>
            <w:r w:rsidRPr="003A3C69">
              <w:rPr>
                <w:rFonts w:ascii="Times New Roman" w:hAnsi="Times New Roman"/>
              </w:rPr>
              <w:t xml:space="preserve">Date:  </w:t>
            </w:r>
            <w:sdt>
              <w:sdtPr>
                <w:rPr>
                  <w:rFonts w:ascii="Times New Roman" w:hAnsi="Times New Roman"/>
                </w:rPr>
                <w:id w:val="-32805573"/>
                <w:placeholder>
                  <w:docPart w:val="DefaultPlaceholder_1082065158"/>
                </w:placeholder>
                <w:showingPlcHdr/>
                <w:text/>
              </w:sdtPr>
              <w:sdtEndPr/>
              <w:sdtContent>
                <w:r w:rsidR="003A3C69" w:rsidRPr="003A3C69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sdtContent>
            </w:sdt>
            <w:r w:rsidR="00784E52" w:rsidRPr="003A3C69">
              <w:rPr>
                <w:rFonts w:ascii="Times New Roman" w:hAnsi="Times New Roman"/>
              </w:rPr>
              <w:t xml:space="preserve">         </w:t>
            </w:r>
            <w:r w:rsidRPr="003A3C69">
              <w:rPr>
                <w:rFonts w:ascii="Times New Roman" w:hAnsi="Times New Roman"/>
              </w:rPr>
              <w:t xml:space="preserve">      </w:t>
            </w:r>
            <w:r w:rsidR="00784E52" w:rsidRPr="003A3C69">
              <w:rPr>
                <w:rFonts w:ascii="Times New Roman" w:hAnsi="Times New Roman"/>
              </w:rPr>
              <w:t xml:space="preserve">       </w:t>
            </w:r>
            <w:r w:rsidR="009D7EBC" w:rsidRPr="003A3C69">
              <w:rPr>
                <w:rFonts w:ascii="Times New Roman" w:hAnsi="Times New Roman"/>
              </w:rPr>
              <w:t xml:space="preserve">       </w:t>
            </w:r>
            <w:r w:rsidR="00783BB8" w:rsidRPr="003A3C69">
              <w:rPr>
                <w:rFonts w:ascii="Times New Roman" w:hAnsi="Times New Roman"/>
              </w:rPr>
              <w:t xml:space="preserve">  </w:t>
            </w:r>
            <w:r w:rsidRPr="003A3C69">
              <w:rPr>
                <w:rFonts w:ascii="Times New Roman" w:hAnsi="Times New Roman"/>
              </w:rPr>
              <w:t xml:space="preserve"> Time:</w:t>
            </w:r>
            <w:r w:rsidR="004D5CA1" w:rsidRPr="003A3C69">
              <w:rPr>
                <w:rFonts w:ascii="Times New Roman" w:hAnsi="Times New Roman"/>
              </w:rPr>
              <w:t xml:space="preserve"> </w:t>
            </w:r>
            <w:sdt>
              <w:sdtPr>
                <w:rPr>
                  <w:rFonts w:ascii="Times New Roman" w:hAnsi="Times New Roman"/>
                </w:rPr>
                <w:id w:val="-1374382361"/>
                <w:placeholder>
                  <w:docPart w:val="DefaultPlaceholder_1082065158"/>
                </w:placeholder>
                <w:showingPlcHdr/>
                <w:text/>
              </w:sdtPr>
              <w:sdtEndPr/>
              <w:sdtContent>
                <w:r w:rsidR="003A3C69" w:rsidRPr="003A3C69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sdtContent>
            </w:sdt>
            <w:r w:rsidRPr="003A3C69">
              <w:rPr>
                <w:rFonts w:ascii="Times New Roman" w:hAnsi="Times New Roman"/>
              </w:rPr>
              <w:t xml:space="preserve">  </w:t>
            </w:r>
          </w:p>
        </w:tc>
      </w:tr>
      <w:tr w:rsidR="00783BB8" w:rsidRPr="003A3C69" w14:paraId="31F0799A" w14:textId="77777777" w:rsidTr="612FD105">
        <w:trPr>
          <w:trHeight w:val="186"/>
        </w:trPr>
        <w:tc>
          <w:tcPr>
            <w:tcW w:w="4116" w:type="dxa"/>
            <w:gridSpan w:val="2"/>
          </w:tcPr>
          <w:p w14:paraId="4F4463A8" w14:textId="33CC7F60" w:rsidR="00BD3E60" w:rsidRPr="003A3C69" w:rsidRDefault="00BD3E60" w:rsidP="001B0493">
            <w:pPr>
              <w:pStyle w:val="FormTitles"/>
              <w:rPr>
                <w:rFonts w:ascii="Times New Roman" w:hAnsi="Times New Roman"/>
              </w:rPr>
            </w:pPr>
            <w:r w:rsidRPr="003A3C69">
              <w:rPr>
                <w:rFonts w:ascii="Times New Roman" w:hAnsi="Times New Roman"/>
              </w:rPr>
              <w:t>Date and Time of Return</w:t>
            </w:r>
            <w:r w:rsidR="003A3C69">
              <w:rPr>
                <w:rFonts w:ascii="Times New Roman" w:hAnsi="Times New Roman"/>
              </w:rPr>
              <w:t xml:space="preserve"> from Destination</w:t>
            </w:r>
          </w:p>
        </w:tc>
        <w:tc>
          <w:tcPr>
            <w:tcW w:w="6884" w:type="dxa"/>
            <w:gridSpan w:val="2"/>
            <w:tcBorders>
              <w:bottom w:val="nil"/>
            </w:tcBorders>
          </w:tcPr>
          <w:p w14:paraId="0DAFF256" w14:textId="7F6AA64E" w:rsidR="00BD3E60" w:rsidRPr="003A3C69" w:rsidRDefault="6CA74DAE" w:rsidP="00A13EFB">
            <w:pPr>
              <w:pStyle w:val="FormTitles"/>
              <w:jc w:val="left"/>
              <w:rPr>
                <w:rFonts w:ascii="Times New Roman" w:hAnsi="Times New Roman"/>
              </w:rPr>
            </w:pPr>
            <w:r w:rsidRPr="6CA74DAE">
              <w:rPr>
                <w:rFonts w:ascii="Times New Roman" w:hAnsi="Times New Roman"/>
              </w:rPr>
              <w:t xml:space="preserve">Date: </w:t>
            </w:r>
            <w:sdt>
              <w:sdtPr>
                <w:rPr>
                  <w:rFonts w:ascii="Times New Roman" w:hAnsi="Times New Roman"/>
                </w:rPr>
                <w:id w:val="-298388606"/>
                <w:placeholder>
                  <w:docPart w:val="89F5BC77C0214FDB875E174DFFB5BC9E"/>
                </w:placeholder>
                <w:showingPlcHdr/>
                <w:text/>
              </w:sdtPr>
              <w:sdtEndPr/>
              <w:sdtContent>
                <w:r w:rsidRPr="6CA74DAE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sdtContent>
            </w:sdt>
            <w:r w:rsidRPr="6CA74DAE">
              <w:rPr>
                <w:rFonts w:ascii="Times New Roman" w:hAnsi="Times New Roman"/>
              </w:rPr>
              <w:t xml:space="preserve">                                 Time:  </w:t>
            </w:r>
            <w:sdt>
              <w:sdtPr>
                <w:rPr>
                  <w:rFonts w:ascii="Times New Roman" w:hAnsi="Times New Roman"/>
                </w:rPr>
                <w:id w:val="6402086"/>
                <w:placeholder>
                  <w:docPart w:val="DefaultPlaceholder_1082065158"/>
                </w:placeholder>
                <w:showingPlcHdr/>
                <w:text/>
              </w:sdtPr>
              <w:sdtEndPr/>
              <w:sdtContent>
                <w:r w:rsidRPr="6CA74DAE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sdtContent>
            </w:sdt>
          </w:p>
        </w:tc>
      </w:tr>
      <w:tr w:rsidR="00783BB8" w:rsidRPr="003A3C69" w14:paraId="4065B15A" w14:textId="77777777" w:rsidTr="612FD105">
        <w:trPr>
          <w:trHeight w:val="309"/>
        </w:trPr>
        <w:tc>
          <w:tcPr>
            <w:tcW w:w="4116" w:type="dxa"/>
            <w:gridSpan w:val="2"/>
            <w:vMerge w:val="restart"/>
          </w:tcPr>
          <w:p w14:paraId="3BE8041A" w14:textId="16F64B27" w:rsidR="00BD3E60" w:rsidRDefault="6CA74DAE" w:rsidP="6CA74DAE">
            <w:pPr>
              <w:pStyle w:val="FormTitles"/>
              <w:rPr>
                <w:rFonts w:ascii="Times New Roman" w:hAnsi="Times New Roman"/>
                <w:i/>
                <w:iCs/>
              </w:rPr>
            </w:pPr>
            <w:r w:rsidRPr="6CA74DAE">
              <w:rPr>
                <w:rFonts w:ascii="Times New Roman" w:hAnsi="Times New Roman"/>
              </w:rPr>
              <w:t>Transportation Mode(s) (</w:t>
            </w:r>
            <w:r w:rsidRPr="6CA74DAE">
              <w:rPr>
                <w:rFonts w:ascii="Times New Roman" w:hAnsi="Times New Roman"/>
                <w:i/>
                <w:iCs/>
              </w:rPr>
              <w:t>Check all that apply)</w:t>
            </w:r>
          </w:p>
          <w:p w14:paraId="7175D0CD" w14:textId="436AB8DC" w:rsidR="003A3C69" w:rsidRPr="003A3C69" w:rsidRDefault="2833913B" w:rsidP="2833913B">
            <w:pPr>
              <w:pStyle w:val="FormTitles"/>
              <w:rPr>
                <w:rFonts w:ascii="Times New Roman" w:hAnsi="Times New Roman"/>
                <w:i/>
                <w:iCs/>
              </w:rPr>
            </w:pPr>
            <w:r w:rsidRPr="2833913B">
              <w:rPr>
                <w:rFonts w:ascii="Times New Roman" w:hAnsi="Times New Roman"/>
                <w:i/>
                <w:iCs/>
              </w:rPr>
              <w:t>Due to different regional concerns that can come from traveling past sundown. In some locations, travel from city to city will not be approved.</w:t>
            </w:r>
          </w:p>
        </w:tc>
        <w:tc>
          <w:tcPr>
            <w:tcW w:w="6884" w:type="dxa"/>
            <w:gridSpan w:val="2"/>
            <w:tcBorders>
              <w:bottom w:val="nil"/>
            </w:tcBorders>
          </w:tcPr>
          <w:p w14:paraId="4FD829BB" w14:textId="03987BB2" w:rsidR="004D44C1" w:rsidRPr="003A3C69" w:rsidRDefault="3349536A" w:rsidP="6CA74DAE">
            <w:pPr>
              <w:spacing w:after="100" w:afterAutospacing="1"/>
            </w:pPr>
            <w:r w:rsidRPr="3349536A">
              <w:rPr>
                <w:rFonts w:ascii="Times New Roman" w:hAnsi="Times New Roman"/>
                <w:sz w:val="18"/>
                <w:szCs w:val="18"/>
              </w:rPr>
              <w:t xml:space="preserve">Bus </w:t>
            </w:r>
            <w:sdt>
              <w:sdtPr>
                <w:rPr>
                  <w:rFonts w:ascii="Times New Roman" w:hAnsi="Times New Roman"/>
                </w:rPr>
                <w:id w:val="-113286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3349536A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3349536A">
              <w:rPr>
                <w:rFonts w:ascii="Times New Roman" w:hAnsi="Times New Roman"/>
                <w:sz w:val="18"/>
                <w:szCs w:val="18"/>
              </w:rPr>
              <w:t xml:space="preserve">                       Uber/Taxi </w:t>
            </w:r>
            <w:sdt>
              <w:sdtPr>
                <w:rPr>
                  <w:rFonts w:ascii="Times New Roman" w:hAnsi="Times New Roman"/>
                </w:rPr>
                <w:id w:val="-1327442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3349536A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3349536A">
              <w:rPr>
                <w:rFonts w:ascii="Times New Roman" w:hAnsi="Times New Roman"/>
              </w:rPr>
              <w:t xml:space="preserve">                    </w:t>
            </w:r>
            <w:r w:rsidRPr="3349536A">
              <w:rPr>
                <w:rFonts w:ascii="Times New Roman" w:hAnsi="Times New Roman"/>
                <w:sz w:val="18"/>
                <w:szCs w:val="18"/>
              </w:rPr>
              <w:t xml:space="preserve">Train </w:t>
            </w:r>
            <w:sdt>
              <w:sdtPr>
                <w:rPr>
                  <w:rFonts w:ascii="Times New Roman" w:hAnsi="Times New Roman"/>
                </w:rPr>
                <w:id w:val="460472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3349536A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3349536A">
              <w:rPr>
                <w:rFonts w:ascii="Times New Roman" w:hAnsi="Times New Roman"/>
              </w:rPr>
              <w:t xml:space="preserve">                     </w:t>
            </w:r>
            <w:r w:rsidRPr="3349536A">
              <w:rPr>
                <w:rFonts w:ascii="Times New Roman" w:hAnsi="Times New Roman"/>
                <w:sz w:val="18"/>
                <w:szCs w:val="18"/>
              </w:rPr>
              <w:t xml:space="preserve">Airplane </w:t>
            </w:r>
            <w:sdt>
              <w:sdtPr>
                <w:rPr>
                  <w:rFonts w:ascii="Times New Roman" w:hAnsi="Times New Roman"/>
                </w:rPr>
                <w:id w:val="565688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3349536A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3349536A">
              <w:rPr>
                <w:rFonts w:ascii="Times New Roman" w:hAnsi="Times New Roman"/>
              </w:rPr>
              <w:t xml:space="preserve">    </w:t>
            </w:r>
          </w:p>
          <w:p w14:paraId="32C5BBEF" w14:textId="594D81ED" w:rsidR="002D0DC0" w:rsidRPr="003A3C69" w:rsidRDefault="6CA74DAE" w:rsidP="6CA74DAE">
            <w:pPr>
              <w:pStyle w:val="FormTitles"/>
              <w:jc w:val="left"/>
              <w:rPr>
                <w:rFonts w:ascii="Times New Roman" w:hAnsi="Times New Roman"/>
                <w:sz w:val="22"/>
                <w:szCs w:val="22"/>
                <w:u w:val="single"/>
              </w:rPr>
            </w:pPr>
            <w:r w:rsidRPr="6CA74DAE">
              <w:rPr>
                <w:rFonts w:ascii="Times New Roman" w:hAnsi="Times New Roman"/>
              </w:rPr>
              <w:t>Name of bus company, railway line, airline, etc</w:t>
            </w:r>
            <w:r w:rsidR="007450D5">
              <w:rPr>
                <w:rFonts w:ascii="Times New Roman" w:hAnsi="Times New Roman"/>
              </w:rPr>
              <w:t>.</w:t>
            </w:r>
            <w:r w:rsidRPr="6CA74DAE">
              <w:rPr>
                <w:rFonts w:ascii="Times New Roman" w:hAnsi="Times New Roman"/>
              </w:rPr>
              <w:t xml:space="preserve">: </w:t>
            </w:r>
            <w:sdt>
              <w:sdtPr>
                <w:rPr>
                  <w:rFonts w:ascii="Times New Roman" w:hAnsi="Times New Roman"/>
                  <w:u w:val="single"/>
                </w:rPr>
                <w:id w:val="-1771241522"/>
                <w:placeholder>
                  <w:docPart w:val="29BF9F6C12F54C5E9FFEF334EF7A7162"/>
                </w:placeholder>
                <w:showingPlcHdr/>
                <w:text/>
              </w:sdtPr>
              <w:sdtEndPr/>
              <w:sdtContent>
                <w:r w:rsidRPr="6CA74DAE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sdtContent>
            </w:sdt>
          </w:p>
          <w:p w14:paraId="27F23875" w14:textId="371F0E19" w:rsidR="6CA74DAE" w:rsidRDefault="6CA74DAE" w:rsidP="3349536A">
            <w:pPr>
              <w:spacing w:afterAutospacing="1"/>
              <w:rPr>
                <w:rFonts w:ascii="Times New Roman" w:hAnsi="Times New Roman"/>
                <w:sz w:val="18"/>
                <w:szCs w:val="18"/>
              </w:rPr>
            </w:pPr>
          </w:p>
          <w:p w14:paraId="239258CF" w14:textId="5EAB1FC8" w:rsidR="00670477" w:rsidRPr="003A3C69" w:rsidRDefault="6CA74DAE" w:rsidP="6CA74DAE">
            <w:pPr>
              <w:pStyle w:val="FormTitles"/>
              <w:jc w:val="left"/>
              <w:rPr>
                <w:rFonts w:ascii="Times New Roman" w:hAnsi="Times New Roman"/>
                <w:sz w:val="22"/>
                <w:szCs w:val="22"/>
                <w:u w:val="single"/>
              </w:rPr>
            </w:pPr>
            <w:r w:rsidRPr="6CA74DAE">
              <w:rPr>
                <w:rFonts w:ascii="Times New Roman" w:hAnsi="Times New Roman"/>
              </w:rPr>
              <w:t xml:space="preserve">Bus/Train route: </w:t>
            </w:r>
            <w:sdt>
              <w:sdtPr>
                <w:rPr>
                  <w:rFonts w:ascii="Times New Roman" w:hAnsi="Times New Roman"/>
                  <w:u w:val="single"/>
                </w:rPr>
                <w:id w:val="-575969874"/>
                <w:placeholder>
                  <w:docPart w:val="BEE14274386349CB96DE7CEAB3F0A034"/>
                </w:placeholder>
                <w:showingPlcHdr/>
                <w:text/>
              </w:sdtPr>
              <w:sdtEndPr/>
              <w:sdtContent>
                <w:r w:rsidRPr="6CA74DAE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sdtContent>
            </w:sdt>
          </w:p>
        </w:tc>
      </w:tr>
      <w:tr w:rsidR="00783BB8" w:rsidRPr="003A3C69" w14:paraId="6276A8CD" w14:textId="77777777" w:rsidTr="612FD105">
        <w:trPr>
          <w:trHeight w:val="300"/>
        </w:trPr>
        <w:tc>
          <w:tcPr>
            <w:tcW w:w="4116" w:type="dxa"/>
            <w:gridSpan w:val="2"/>
            <w:vMerge/>
          </w:tcPr>
          <w:p w14:paraId="18518D5C" w14:textId="77777777" w:rsidR="00BD3E60" w:rsidRPr="003A3C69" w:rsidRDefault="00BD3E60" w:rsidP="00BD041D">
            <w:pPr>
              <w:pStyle w:val="Heading3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6884" w:type="dxa"/>
            <w:gridSpan w:val="2"/>
            <w:tcBorders>
              <w:top w:val="nil"/>
              <w:bottom w:val="nil"/>
            </w:tcBorders>
          </w:tcPr>
          <w:p w14:paraId="0BA8B6BA" w14:textId="77777777" w:rsidR="00BD3E60" w:rsidRPr="003A3C69" w:rsidRDefault="00BD3E60" w:rsidP="00A22B19">
            <w:pPr>
              <w:spacing w:after="100" w:afterAutospacing="1"/>
              <w:rPr>
                <w:rFonts w:ascii="Times New Roman" w:hAnsi="Times New Roman"/>
              </w:rPr>
            </w:pPr>
          </w:p>
        </w:tc>
      </w:tr>
      <w:tr w:rsidR="00783BB8" w:rsidRPr="003A3C69" w14:paraId="376DEB53" w14:textId="77777777" w:rsidTr="612FD105">
        <w:trPr>
          <w:trHeight w:val="357"/>
        </w:trPr>
        <w:tc>
          <w:tcPr>
            <w:tcW w:w="11000" w:type="dxa"/>
            <w:gridSpan w:val="4"/>
            <w:tcBorders>
              <w:right w:val="nil"/>
            </w:tcBorders>
            <w:shd w:val="clear" w:color="auto" w:fill="002E5D"/>
            <w:vAlign w:val="center"/>
          </w:tcPr>
          <w:p w14:paraId="7D36B941" w14:textId="295D3914" w:rsidR="00BD3E60" w:rsidRPr="003A3C69" w:rsidRDefault="004D44C1" w:rsidP="003A3C69">
            <w:pPr>
              <w:pStyle w:val="Heading3"/>
              <w:spacing w:before="0" w:after="0"/>
              <w:jc w:val="center"/>
              <w:rPr>
                <w:rFonts w:ascii="Times New Roman" w:hAnsi="Times New Roman"/>
                <w:color w:val="auto"/>
              </w:rPr>
            </w:pPr>
            <w:r w:rsidRPr="003A3C69">
              <w:rPr>
                <w:rFonts w:ascii="Times New Roman" w:hAnsi="Times New Roman"/>
                <w:color w:val="auto"/>
              </w:rPr>
              <w:t>Accommodations</w:t>
            </w:r>
          </w:p>
        </w:tc>
      </w:tr>
      <w:tr w:rsidR="00BD50F1" w:rsidRPr="003A3C69" w14:paraId="64E1D1A1" w14:textId="77777777" w:rsidTr="612FD105">
        <w:trPr>
          <w:trHeight w:val="429"/>
        </w:trPr>
        <w:tc>
          <w:tcPr>
            <w:tcW w:w="3666" w:type="dxa"/>
            <w:tcBorders>
              <w:right w:val="single" w:sz="4" w:space="0" w:color="auto"/>
            </w:tcBorders>
            <w:vAlign w:val="center"/>
          </w:tcPr>
          <w:p w14:paraId="47CD8800" w14:textId="77777777" w:rsidR="00805798" w:rsidRDefault="00BD50F1" w:rsidP="00BD50F1">
            <w:pPr>
              <w:pStyle w:val="FormTitles"/>
              <w:jc w:val="center"/>
              <w:rPr>
                <w:rFonts w:ascii="Times New Roman" w:hAnsi="Times New Roman"/>
                <w:b/>
              </w:rPr>
            </w:pPr>
            <w:r w:rsidRPr="003A3C69">
              <w:rPr>
                <w:rFonts w:ascii="Times New Roman" w:hAnsi="Times New Roman"/>
                <w:b/>
              </w:rPr>
              <w:t>Name of the Hotel</w:t>
            </w:r>
          </w:p>
          <w:p w14:paraId="0EE99A9C" w14:textId="19A85370" w:rsidR="00BD50F1" w:rsidRPr="00805798" w:rsidRDefault="2833913B" w:rsidP="2833913B">
            <w:pPr>
              <w:pStyle w:val="FormTitles"/>
              <w:jc w:val="center"/>
              <w:rPr>
                <w:rFonts w:ascii="Times New Roman" w:hAnsi="Times New Roman"/>
              </w:rPr>
            </w:pPr>
            <w:r w:rsidRPr="2833913B">
              <w:rPr>
                <w:rFonts w:ascii="Times New Roman" w:hAnsi="Times New Roman"/>
              </w:rPr>
              <w:t>(M</w:t>
            </w:r>
            <w:r w:rsidRPr="2833913B">
              <w:rPr>
                <w:rFonts w:ascii="Times New Roman" w:hAnsi="Times New Roman"/>
                <w:i/>
                <w:iCs/>
              </w:rPr>
              <w:t>ust comply with BYU housing standards</w:t>
            </w:r>
            <w:r w:rsidRPr="2833913B">
              <w:rPr>
                <w:rFonts w:ascii="Times New Roman" w:hAnsi="Times New Roman"/>
              </w:rPr>
              <w:t>)</w:t>
            </w:r>
          </w:p>
        </w:tc>
        <w:tc>
          <w:tcPr>
            <w:tcW w:w="3667" w:type="dxa"/>
            <w:gridSpan w:val="2"/>
            <w:tcBorders>
              <w:right w:val="single" w:sz="4" w:space="0" w:color="auto"/>
            </w:tcBorders>
            <w:vAlign w:val="center"/>
          </w:tcPr>
          <w:p w14:paraId="32DD02C7" w14:textId="6939783A" w:rsidR="00BD50F1" w:rsidRPr="003A3C69" w:rsidRDefault="6CA74DAE" w:rsidP="6CA74DAE">
            <w:pPr>
              <w:pStyle w:val="FormTitles"/>
              <w:jc w:val="center"/>
              <w:rPr>
                <w:rFonts w:ascii="Times New Roman" w:hAnsi="Times New Roman"/>
                <w:b/>
                <w:bCs/>
              </w:rPr>
            </w:pPr>
            <w:r w:rsidRPr="6CA74DAE">
              <w:rPr>
                <w:rFonts w:ascii="Times New Roman" w:hAnsi="Times New Roman"/>
                <w:b/>
                <w:bCs/>
              </w:rPr>
              <w:t>Address &amp; Phone</w:t>
            </w:r>
          </w:p>
        </w:tc>
        <w:tc>
          <w:tcPr>
            <w:tcW w:w="3667" w:type="dxa"/>
            <w:tcBorders>
              <w:right w:val="single" w:sz="4" w:space="0" w:color="auto"/>
            </w:tcBorders>
            <w:vAlign w:val="center"/>
          </w:tcPr>
          <w:p w14:paraId="63C0574B" w14:textId="77777777" w:rsidR="00BD50F1" w:rsidRPr="003A3C69" w:rsidRDefault="00BD50F1" w:rsidP="00BD50F1">
            <w:pPr>
              <w:pStyle w:val="FormTitles"/>
              <w:jc w:val="center"/>
              <w:rPr>
                <w:rFonts w:ascii="Times New Roman" w:hAnsi="Times New Roman"/>
                <w:b/>
                <w:szCs w:val="18"/>
              </w:rPr>
            </w:pPr>
            <w:r w:rsidRPr="003A3C69">
              <w:rPr>
                <w:rFonts w:ascii="Times New Roman" w:hAnsi="Times New Roman"/>
                <w:b/>
                <w:szCs w:val="18"/>
              </w:rPr>
              <w:t>Dates</w:t>
            </w:r>
          </w:p>
        </w:tc>
      </w:tr>
      <w:tr w:rsidR="00BD50F1" w:rsidRPr="003A3C69" w14:paraId="482FF3D6" w14:textId="77777777" w:rsidTr="612FD105">
        <w:trPr>
          <w:trHeight w:val="510"/>
        </w:trPr>
        <w:tc>
          <w:tcPr>
            <w:tcW w:w="3666" w:type="dxa"/>
            <w:tcBorders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873348514"/>
              <w:placeholder>
                <w:docPart w:val="0258F93B64DA4F5CAD2B4EC4FC1CE09B"/>
              </w:placeholder>
              <w:showingPlcHdr/>
              <w:text/>
            </w:sdtPr>
            <w:sdtEndPr/>
            <w:sdtContent>
              <w:p w14:paraId="51B9C21E" w14:textId="38F65A75" w:rsidR="00BD50F1" w:rsidRPr="003A3C69" w:rsidRDefault="003A3C69" w:rsidP="00D2431B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u w:val="single"/>
                  </w:rPr>
                </w:pPr>
                <w:r w:rsidRPr="003A3C69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gridSpan w:val="2"/>
            <w:tcBorders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-1634944069"/>
              <w:placeholder>
                <w:docPart w:val="CFE183D6988A45078DA8E4AE97454E70"/>
              </w:placeholder>
              <w:showingPlcHdr/>
              <w:text/>
            </w:sdtPr>
            <w:sdtEndPr/>
            <w:sdtContent>
              <w:p w14:paraId="0F7FBB02" w14:textId="11F581DB" w:rsidR="00BD50F1" w:rsidRPr="003A3C69" w:rsidRDefault="6CA74DAE" w:rsidP="6CA74DAE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6CA74DAE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tcBorders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881525134"/>
              <w:placeholder>
                <w:docPart w:val="440AC14B6A5A4628A70DEFB99AF7B8D0"/>
              </w:placeholder>
              <w:showingPlcHdr/>
              <w:text/>
            </w:sdtPr>
            <w:sdtEndPr/>
            <w:sdtContent>
              <w:p w14:paraId="5D1D4D6B" w14:textId="3415F684" w:rsidR="00BD50F1" w:rsidRPr="003A3C69" w:rsidRDefault="6CA74DAE" w:rsidP="6CA74DAE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6CA74DAE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00BD50F1" w:rsidRPr="003A3C69" w14:paraId="7C02B5F1" w14:textId="77777777" w:rsidTr="612FD105">
        <w:trPr>
          <w:trHeight w:val="390"/>
        </w:trPr>
        <w:tc>
          <w:tcPr>
            <w:tcW w:w="3666" w:type="dxa"/>
            <w:tcBorders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1882062986"/>
              <w:placeholder>
                <w:docPart w:val="5AA02E64701A4FC18FEF604E720B29E7"/>
              </w:placeholder>
              <w:showingPlcHdr/>
              <w:text/>
            </w:sdtPr>
            <w:sdtEndPr/>
            <w:sdtContent>
              <w:p w14:paraId="07F89D92" w14:textId="11FB479D" w:rsidR="00BD50F1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  <w:color w:val="A6A6A6" w:themeColor="background1" w:themeShade="A6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gridSpan w:val="2"/>
            <w:tcBorders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-371151255"/>
              <w:placeholder>
                <w:docPart w:val="B21E4B1280024B52ABFCDCFE8ACB817B"/>
              </w:placeholder>
              <w:showingPlcHdr/>
              <w:text/>
            </w:sdtPr>
            <w:sdtEndPr/>
            <w:sdtContent>
              <w:p w14:paraId="08DEACFA" w14:textId="2A1EB2AB" w:rsidR="00BD50F1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  <w:color w:val="A6A6A6" w:themeColor="background1" w:themeShade="A6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tcBorders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-356975002"/>
              <w:placeholder>
                <w:docPart w:val="C3370B58793D4A6FAECB569A39CFC937"/>
              </w:placeholder>
              <w:showingPlcHdr/>
              <w:text/>
            </w:sdtPr>
            <w:sdtEndPr/>
            <w:sdtContent>
              <w:p w14:paraId="1BF75EF6" w14:textId="021CA705" w:rsidR="00BD50F1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  <w:color w:val="A6A6A6" w:themeColor="background1" w:themeShade="A6"/>
                  </w:rPr>
                  <w:t>Click here to enter text.</w:t>
                </w:r>
              </w:p>
            </w:sdtContent>
          </w:sdt>
        </w:tc>
      </w:tr>
      <w:tr w:rsidR="00D139EA" w:rsidRPr="003A3C69" w14:paraId="2CCE9DC8" w14:textId="77777777" w:rsidTr="612FD105">
        <w:trPr>
          <w:trHeight w:val="260"/>
        </w:trPr>
        <w:tc>
          <w:tcPr>
            <w:tcW w:w="11000" w:type="dxa"/>
            <w:gridSpan w:val="4"/>
            <w:tcBorders>
              <w:top w:val="single" w:sz="4" w:space="0" w:color="1B587C" w:themeColor="accent3"/>
              <w:left w:val="single" w:sz="4" w:space="0" w:color="1B587C" w:themeColor="accent3"/>
              <w:bottom w:val="single" w:sz="4" w:space="0" w:color="1B587C" w:themeColor="accent3"/>
              <w:right w:val="single" w:sz="4" w:space="0" w:color="1B587C" w:themeColor="accent3"/>
            </w:tcBorders>
            <w:shd w:val="clear" w:color="auto" w:fill="002E5D"/>
          </w:tcPr>
          <w:p w14:paraId="0F0ACFB2" w14:textId="54474521" w:rsidR="00D139EA" w:rsidRPr="003A3C69" w:rsidRDefault="004D44C1" w:rsidP="00D139EA">
            <w:pPr>
              <w:pStyle w:val="Heading2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3A3C69">
              <w:rPr>
                <w:rFonts w:ascii="Times New Roman" w:hAnsi="Times New Roman" w:cs="Times New Roman"/>
                <w:color w:val="auto"/>
              </w:rPr>
              <w:t>Activities</w:t>
            </w:r>
            <w:r w:rsidR="00CB2AF2" w:rsidRPr="003A3C69">
              <w:rPr>
                <w:rFonts w:ascii="Times New Roman" w:hAnsi="Times New Roman" w:cs="Times New Roman"/>
                <w:color w:val="auto"/>
              </w:rPr>
              <w:t xml:space="preserve"> </w:t>
            </w:r>
            <w:r w:rsidR="00794475">
              <w:rPr>
                <w:rFonts w:ascii="Times New Roman" w:hAnsi="Times New Roman" w:cs="Times New Roman"/>
                <w:color w:val="auto"/>
              </w:rPr>
              <w:t>&amp; Locations</w:t>
            </w:r>
          </w:p>
        </w:tc>
      </w:tr>
      <w:tr w:rsidR="6CA74DAE" w14:paraId="0CFDB864" w14:textId="77777777" w:rsidTr="612FD105">
        <w:trPr>
          <w:trHeight w:val="302"/>
        </w:trPr>
        <w:tc>
          <w:tcPr>
            <w:tcW w:w="3666" w:type="dxa"/>
            <w:tcBorders>
              <w:top w:val="single" w:sz="4" w:space="0" w:color="1B587C" w:themeColor="accent3"/>
              <w:left w:val="single" w:sz="4" w:space="0" w:color="auto"/>
              <w:right w:val="single" w:sz="4" w:space="0" w:color="auto"/>
            </w:tcBorders>
          </w:tcPr>
          <w:p w14:paraId="53296431" w14:textId="4555A015" w:rsidR="6CA74DAE" w:rsidRDefault="6CA74DAE" w:rsidP="6CA74DAE">
            <w:pPr>
              <w:pStyle w:val="FormTitles"/>
              <w:spacing w:line="259" w:lineRule="auto"/>
              <w:jc w:val="center"/>
            </w:pPr>
            <w:r w:rsidRPr="6CA74DAE">
              <w:rPr>
                <w:rFonts w:ascii="Times New Roman" w:hAnsi="Times New Roman"/>
                <w:b/>
                <w:bCs/>
              </w:rPr>
              <w:t>Activity</w:t>
            </w:r>
          </w:p>
        </w:tc>
        <w:tc>
          <w:tcPr>
            <w:tcW w:w="3667" w:type="dxa"/>
            <w:gridSpan w:val="2"/>
            <w:tcBorders>
              <w:top w:val="single" w:sz="4" w:space="0" w:color="1B587C" w:themeColor="accent3"/>
              <w:left w:val="single" w:sz="4" w:space="0" w:color="auto"/>
              <w:right w:val="single" w:sz="4" w:space="0" w:color="auto"/>
            </w:tcBorders>
          </w:tcPr>
          <w:p w14:paraId="18EF4E24" w14:textId="0A2563BB" w:rsidR="6CA74DAE" w:rsidRDefault="6CA74DAE" w:rsidP="6CA74DAE">
            <w:pPr>
              <w:pStyle w:val="FormTitles"/>
              <w:spacing w:line="259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6CA74DAE">
              <w:rPr>
                <w:rFonts w:ascii="Times New Roman" w:hAnsi="Times New Roman"/>
                <w:b/>
                <w:bCs/>
              </w:rPr>
              <w:t xml:space="preserve">Name of the Company/Provider </w:t>
            </w:r>
            <w:r w:rsidRPr="6CA74DAE">
              <w:rPr>
                <w:rFonts w:ascii="Times New Roman" w:hAnsi="Times New Roman"/>
                <w:i/>
                <w:iCs/>
                <w:sz w:val="14"/>
                <w:szCs w:val="14"/>
              </w:rPr>
              <w:t>(if applicable)</w:t>
            </w:r>
          </w:p>
        </w:tc>
        <w:tc>
          <w:tcPr>
            <w:tcW w:w="3667" w:type="dxa"/>
            <w:tcBorders>
              <w:top w:val="single" w:sz="4" w:space="0" w:color="1B587C" w:themeColor="accent3"/>
              <w:left w:val="single" w:sz="4" w:space="0" w:color="auto"/>
              <w:right w:val="single" w:sz="4" w:space="0" w:color="auto"/>
            </w:tcBorders>
          </w:tcPr>
          <w:p w14:paraId="3DB99306" w14:textId="2B317378" w:rsidR="6CA74DAE" w:rsidRDefault="6CA74DAE" w:rsidP="6CA74DAE">
            <w:pPr>
              <w:pStyle w:val="FormTitles"/>
              <w:jc w:val="center"/>
              <w:rPr>
                <w:rFonts w:ascii="Times New Roman" w:hAnsi="Times New Roman"/>
                <w:b/>
                <w:bCs/>
              </w:rPr>
            </w:pPr>
            <w:r w:rsidRPr="6CA74DAE">
              <w:rPr>
                <w:rFonts w:ascii="Times New Roman" w:hAnsi="Times New Roman"/>
                <w:b/>
                <w:bCs/>
              </w:rPr>
              <w:t>Address</w:t>
            </w:r>
          </w:p>
        </w:tc>
      </w:tr>
      <w:tr w:rsidR="003D47F6" w:rsidRPr="003A3C69" w14:paraId="45E8FE7E" w14:textId="77777777" w:rsidTr="612FD105">
        <w:trPr>
          <w:trHeight w:val="610"/>
        </w:trPr>
        <w:tc>
          <w:tcPr>
            <w:tcW w:w="3666" w:type="dxa"/>
            <w:tcBorders>
              <w:top w:val="single" w:sz="4" w:space="0" w:color="1B587C" w:themeColor="accent3"/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1280294800"/>
              <w:placeholder>
                <w:docPart w:val="6675474C0A87FF4A9DE28DB17EE1D270"/>
              </w:placeholder>
              <w:showingPlcHdr/>
              <w:text/>
            </w:sdtPr>
            <w:sdtEndPr/>
            <w:sdtContent>
              <w:p w14:paraId="3EFC4671" w14:textId="74F906B2" w:rsidR="003D47F6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gridSpan w:val="2"/>
            <w:tcBorders>
              <w:top w:val="single" w:sz="4" w:space="0" w:color="1B587C" w:themeColor="accent3"/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-236862555"/>
              <w:placeholder>
                <w:docPart w:val="840B9FBA41A94A22B80A225457BFBBBE"/>
              </w:placeholder>
              <w:showingPlcHdr/>
              <w:text/>
            </w:sdtPr>
            <w:sdtEndPr/>
            <w:sdtContent>
              <w:p w14:paraId="4BD0F8C3" w14:textId="7CCDB34D" w:rsidR="003D47F6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tcBorders>
              <w:top w:val="single" w:sz="4" w:space="0" w:color="1B587C" w:themeColor="accent3"/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  <w:lang w:val="es-ES"/>
              </w:rPr>
              <w:id w:val="-251507596"/>
              <w:placeholder>
                <w:docPart w:val="0118613E449C41A7974D5D6CC6FC4E68"/>
              </w:placeholder>
              <w:showingPlcHdr/>
              <w:text/>
            </w:sdtPr>
            <w:sdtEndPr/>
            <w:sdtContent>
              <w:p w14:paraId="0EFE1E9C" w14:textId="6C472265" w:rsidR="003D47F6" w:rsidRPr="00805798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003D47F6" w:rsidRPr="003A3C69" w14:paraId="141203F5" w14:textId="77777777" w:rsidTr="612FD105">
        <w:trPr>
          <w:trHeight w:val="610"/>
        </w:trPr>
        <w:tc>
          <w:tcPr>
            <w:tcW w:w="3666" w:type="dxa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82656388"/>
              <w:placeholder>
                <w:docPart w:val="DC92462B46B8C3499589FB307B1306C7"/>
              </w:placeholder>
              <w:showingPlcHdr/>
              <w:text/>
            </w:sdtPr>
            <w:sdtEndPr/>
            <w:sdtContent>
              <w:p w14:paraId="16BD005F" w14:textId="385F934E" w:rsidR="003D47F6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gridSpan w:val="2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353232723"/>
              <w:placeholder>
                <w:docPart w:val="3EACC1BAA7EC441EA5EC8EE0F12CD9B7"/>
              </w:placeholder>
              <w:showingPlcHdr/>
              <w:text/>
            </w:sdtPr>
            <w:sdtEndPr/>
            <w:sdtContent>
              <w:p w14:paraId="585E9D1F" w14:textId="195291C3" w:rsidR="003D47F6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-1980302463"/>
              <w:placeholder>
                <w:docPart w:val="0B3BE2B5F8DF4A0BA8AEEA91603CC2DA"/>
              </w:placeholder>
              <w:showingPlcHdr/>
              <w:text/>
            </w:sdtPr>
            <w:sdtEndPr/>
            <w:sdtContent>
              <w:p w14:paraId="6B46BEC9" w14:textId="6D6385AC" w:rsidR="003D47F6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003D47F6" w:rsidRPr="003A3C69" w14:paraId="22518841" w14:textId="77777777" w:rsidTr="612FD105">
        <w:trPr>
          <w:trHeight w:val="610"/>
        </w:trPr>
        <w:tc>
          <w:tcPr>
            <w:tcW w:w="3666" w:type="dxa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-471517793"/>
              <w:placeholder>
                <w:docPart w:val="3C10A1BBF0CC85449DC7E580144E74D3"/>
              </w:placeholder>
              <w:showingPlcHdr/>
              <w:text/>
            </w:sdtPr>
            <w:sdtEndPr/>
            <w:sdtContent>
              <w:p w14:paraId="1DF9140C" w14:textId="3FFC7C42" w:rsidR="003D47F6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gridSpan w:val="2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-1034797896"/>
              <w:placeholder>
                <w:docPart w:val="4E4B28109EAB47B8A5D4D77ABEF73706"/>
              </w:placeholder>
              <w:showingPlcHdr/>
              <w:text/>
            </w:sdtPr>
            <w:sdtEndPr/>
            <w:sdtContent>
              <w:p w14:paraId="70156999" w14:textId="310C344D" w:rsidR="003D47F6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  <w:lang w:val="es-ES"/>
              </w:rPr>
              <w:id w:val="-133876756"/>
              <w:placeholder>
                <w:docPart w:val="3E1AA845B6D24F1AAE0B4DAAEB41EB72"/>
              </w:placeholder>
              <w:showingPlcHdr/>
              <w:text/>
            </w:sdtPr>
            <w:sdtEndPr/>
            <w:sdtContent>
              <w:p w14:paraId="72DCF936" w14:textId="2E7D305F" w:rsidR="003D47F6" w:rsidRPr="00805798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004A1805" w:rsidRPr="003A3C69" w14:paraId="07D4EC1D" w14:textId="77777777" w:rsidTr="612FD105">
        <w:trPr>
          <w:trHeight w:val="610"/>
        </w:trPr>
        <w:tc>
          <w:tcPr>
            <w:tcW w:w="3666" w:type="dxa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  <w:lang w:val="es-ES"/>
              </w:rPr>
              <w:id w:val="1529912798"/>
              <w:placeholder>
                <w:docPart w:val="705755FC0EFE45E3B32D3767998F512C"/>
              </w:placeholder>
              <w:showingPlcHdr/>
              <w:text/>
            </w:sdtPr>
            <w:sdtEndPr/>
            <w:sdtContent>
              <w:p w14:paraId="62749882" w14:textId="08C98674" w:rsidR="004A1805" w:rsidRPr="00805798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gridSpan w:val="2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  <w:lang w:val="es-ES"/>
              </w:rPr>
              <w:id w:val="172463191"/>
              <w:placeholder>
                <w:docPart w:val="8B25844E1FBA4191A06B791FCAB8C332"/>
              </w:placeholder>
              <w:showingPlcHdr/>
              <w:text/>
            </w:sdtPr>
            <w:sdtEndPr/>
            <w:sdtContent>
              <w:p w14:paraId="0F65B1DD" w14:textId="1A39944C" w:rsidR="004A1805" w:rsidRPr="00805798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  <w:lang w:val="es-ES"/>
              </w:rPr>
              <w:id w:val="414059748"/>
              <w:placeholder>
                <w:docPart w:val="84F139CAF62E45CEA4CBC7FB17E27562"/>
              </w:placeholder>
              <w:showingPlcHdr/>
              <w:text/>
            </w:sdtPr>
            <w:sdtEndPr/>
            <w:sdtContent>
              <w:p w14:paraId="02E0DEED" w14:textId="097FCAEC" w:rsidR="004A1805" w:rsidRPr="00805798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  <w:tr w:rsidR="00794475" w:rsidRPr="003A3C69" w14:paraId="64B32018" w14:textId="77777777" w:rsidTr="612FD105">
        <w:trPr>
          <w:trHeight w:val="610"/>
        </w:trPr>
        <w:tc>
          <w:tcPr>
            <w:tcW w:w="3666" w:type="dxa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574397670"/>
              <w:placeholder>
                <w:docPart w:val="D7AD70D1512C4F65A33F196B81CF4FBD"/>
              </w:placeholder>
              <w:showingPlcHdr/>
              <w:text/>
            </w:sdtPr>
            <w:sdtEndPr/>
            <w:sdtContent>
              <w:p w14:paraId="0576A33B" w14:textId="34AB55BB" w:rsidR="00794475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gridSpan w:val="2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</w:rPr>
              <w:id w:val="1995832915"/>
              <w:placeholder>
                <w:docPart w:val="F2895126940F4993A22DCE4BA56EB8FC"/>
              </w:placeholder>
              <w:showingPlcHdr/>
              <w:text/>
            </w:sdtPr>
            <w:sdtEndPr/>
            <w:sdtContent>
              <w:p w14:paraId="225AB50D" w14:textId="4BAB2B06" w:rsidR="00794475" w:rsidRPr="003A3C69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  <w:tc>
          <w:tcPr>
            <w:tcW w:w="3667" w:type="dxa"/>
            <w:tcBorders>
              <w:top w:val="single" w:sz="4" w:space="0" w:color="1B587C" w:themeColor="accent3"/>
              <w:left w:val="single" w:sz="4" w:space="0" w:color="auto"/>
              <w:bottom w:val="single" w:sz="4" w:space="0" w:color="1B587C" w:themeColor="accent3"/>
              <w:right w:val="single" w:sz="4" w:space="0" w:color="auto"/>
            </w:tcBorders>
          </w:tcPr>
          <w:sdt>
            <w:sdtPr>
              <w:rPr>
                <w:rFonts w:ascii="Times New Roman" w:hAnsi="Times New Roman"/>
                <w:u w:val="single"/>
                <w:lang w:val="es-ES"/>
              </w:rPr>
              <w:id w:val="782313710"/>
              <w:placeholder>
                <w:docPart w:val="2A5C08A2E54543B89249C458877E7A9C"/>
              </w:placeholder>
              <w:showingPlcHdr/>
              <w:text/>
            </w:sdtPr>
            <w:sdtEndPr/>
            <w:sdtContent>
              <w:p w14:paraId="1A7063D8" w14:textId="75BF61D1" w:rsidR="00794475" w:rsidRPr="00805798" w:rsidRDefault="3349536A" w:rsidP="3349536A">
                <w:pPr>
                  <w:pStyle w:val="FormTitles"/>
                  <w:jc w:val="left"/>
                  <w:rPr>
                    <w:rFonts w:ascii="Times New Roman" w:hAnsi="Times New Roman"/>
                    <w:sz w:val="22"/>
                    <w:szCs w:val="22"/>
                    <w:u w:val="single"/>
                  </w:rPr>
                </w:pPr>
                <w:r w:rsidRPr="3349536A">
                  <w:rPr>
                    <w:rStyle w:val="PlaceholderText"/>
                    <w:rFonts w:ascii="Times New Roman" w:hAnsi="Times New Roman"/>
                  </w:rPr>
                  <w:t>Click here to enter text.</w:t>
                </w:r>
              </w:p>
            </w:sdtContent>
          </w:sdt>
        </w:tc>
      </w:tr>
    </w:tbl>
    <w:p w14:paraId="383F35F8" w14:textId="77777777" w:rsidR="00794ADF" w:rsidRDefault="00794ADF" w:rsidP="002D0DC0">
      <w:pPr>
        <w:pStyle w:val="PlainText"/>
        <w:tabs>
          <w:tab w:val="left" w:pos="9000"/>
        </w:tabs>
        <w:rPr>
          <w:rFonts w:ascii="Times New Roman" w:hAnsi="Times New Roman"/>
          <w:sz w:val="12"/>
          <w:szCs w:val="12"/>
        </w:rPr>
      </w:pPr>
    </w:p>
    <w:p w14:paraId="4AB8A547" w14:textId="77777777" w:rsidR="006E12AB" w:rsidRDefault="006E12AB" w:rsidP="002D0DC0">
      <w:pPr>
        <w:pStyle w:val="PlainText"/>
        <w:tabs>
          <w:tab w:val="left" w:pos="9000"/>
        </w:tabs>
        <w:rPr>
          <w:rFonts w:ascii="Times New Roman" w:hAnsi="Times New Roman"/>
          <w:sz w:val="12"/>
          <w:szCs w:val="12"/>
        </w:rPr>
      </w:pPr>
    </w:p>
    <w:p w14:paraId="1AE87C2D" w14:textId="0F21A080" w:rsidR="00980208" w:rsidRPr="00C56D28" w:rsidRDefault="00896BA5" w:rsidP="00980208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</w:rPr>
      </w:pPr>
      <w:r w:rsidRPr="00C56D28">
        <w:rPr>
          <w:rFonts w:ascii="Times New Roman" w:hAnsi="Times New Roman"/>
          <w:sz w:val="24"/>
        </w:rPr>
        <w:t>We</w:t>
      </w:r>
      <w:r w:rsidR="00C11F4E" w:rsidRPr="00C56D28">
        <w:rPr>
          <w:rFonts w:ascii="Times New Roman" w:hAnsi="Times New Roman"/>
          <w:sz w:val="24"/>
        </w:rPr>
        <w:t xml:space="preserve"> encourage</w:t>
      </w:r>
      <w:r w:rsidRPr="00C56D28">
        <w:rPr>
          <w:rFonts w:ascii="Times New Roman" w:hAnsi="Times New Roman"/>
          <w:sz w:val="24"/>
        </w:rPr>
        <w:t xml:space="preserve"> </w:t>
      </w:r>
      <w:r w:rsidR="00C11F4E" w:rsidRPr="00C56D28">
        <w:rPr>
          <w:rFonts w:ascii="Times New Roman" w:hAnsi="Times New Roman"/>
          <w:sz w:val="24"/>
        </w:rPr>
        <w:t xml:space="preserve">you to </w:t>
      </w:r>
      <w:r w:rsidR="00DB6E2E" w:rsidRPr="00C56D28">
        <w:rPr>
          <w:rFonts w:ascii="Times New Roman" w:hAnsi="Times New Roman"/>
          <w:sz w:val="24"/>
        </w:rPr>
        <w:t xml:space="preserve">deepen your </w:t>
      </w:r>
      <w:r w:rsidRPr="00C56D28">
        <w:rPr>
          <w:rFonts w:ascii="Times New Roman" w:hAnsi="Times New Roman"/>
          <w:sz w:val="24"/>
        </w:rPr>
        <w:t>understanding</w:t>
      </w:r>
      <w:r w:rsidR="00DB6E2E" w:rsidRPr="00C56D28">
        <w:rPr>
          <w:rFonts w:ascii="Times New Roman" w:hAnsi="Times New Roman"/>
          <w:sz w:val="24"/>
        </w:rPr>
        <w:t xml:space="preserve"> of the </w:t>
      </w:r>
      <w:r w:rsidR="00C11F4E" w:rsidRPr="00C56D28">
        <w:rPr>
          <w:rFonts w:ascii="Times New Roman" w:hAnsi="Times New Roman"/>
          <w:sz w:val="24"/>
        </w:rPr>
        <w:t xml:space="preserve">country and culture where your </w:t>
      </w:r>
      <w:r w:rsidR="00DB6E2E" w:rsidRPr="00C56D28">
        <w:rPr>
          <w:rFonts w:ascii="Times New Roman" w:hAnsi="Times New Roman"/>
          <w:sz w:val="24"/>
        </w:rPr>
        <w:t>International Study Program i</w:t>
      </w:r>
      <w:r w:rsidR="00C11F4E" w:rsidRPr="00C56D28">
        <w:rPr>
          <w:rFonts w:ascii="Times New Roman" w:hAnsi="Times New Roman"/>
          <w:sz w:val="24"/>
        </w:rPr>
        <w:t>s base</w:t>
      </w:r>
      <w:r w:rsidR="00DB6E2E" w:rsidRPr="00C56D28">
        <w:rPr>
          <w:rFonts w:ascii="Times New Roman" w:hAnsi="Times New Roman"/>
          <w:sz w:val="24"/>
        </w:rPr>
        <w:t>d and reserve travel to other countries for personal travel before or after your International Study Program</w:t>
      </w:r>
      <w:r w:rsidR="00C11F4E" w:rsidRPr="00C56D28">
        <w:rPr>
          <w:rFonts w:ascii="Times New Roman" w:hAnsi="Times New Roman"/>
          <w:sz w:val="24"/>
        </w:rPr>
        <w:t>.</w:t>
      </w:r>
    </w:p>
    <w:p w14:paraId="048D8F56" w14:textId="77777777" w:rsidR="00D14505" w:rsidRPr="00C56D28" w:rsidRDefault="00980208" w:rsidP="00980208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</w:rPr>
      </w:pPr>
      <w:r w:rsidRPr="00C56D28">
        <w:rPr>
          <w:rFonts w:ascii="Times New Roman" w:hAnsi="Times New Roman"/>
          <w:sz w:val="24"/>
        </w:rPr>
        <w:t xml:space="preserve">As stated </w:t>
      </w:r>
      <w:r w:rsidR="00896BA5" w:rsidRPr="00C56D28">
        <w:rPr>
          <w:rFonts w:ascii="Times New Roman" w:hAnsi="Times New Roman"/>
          <w:sz w:val="24"/>
        </w:rPr>
        <w:t>above</w:t>
      </w:r>
      <w:r w:rsidRPr="00C56D28">
        <w:rPr>
          <w:rFonts w:ascii="Times New Roman" w:hAnsi="Times New Roman"/>
          <w:sz w:val="24"/>
        </w:rPr>
        <w:t xml:space="preserve">, before </w:t>
      </w:r>
      <w:r w:rsidR="00F044E7" w:rsidRPr="00C56D28">
        <w:rPr>
          <w:rFonts w:ascii="Times New Roman" w:hAnsi="Times New Roman"/>
          <w:sz w:val="24"/>
        </w:rPr>
        <w:t>starting</w:t>
      </w:r>
      <w:r w:rsidRPr="00C56D28">
        <w:rPr>
          <w:rFonts w:ascii="Times New Roman" w:hAnsi="Times New Roman"/>
          <w:sz w:val="24"/>
        </w:rPr>
        <w:t xml:space="preserve"> a proposal, read the ISP Policy about traveling away from your program while the program is running </w:t>
      </w:r>
      <w:hyperlink r:id="rId10" w:anchor=":~:text=Can%20I%20travel%20away%20from%20my%20international%20study%20program%20while%20the%20program%20is%20running%3F">
        <w:r w:rsidRPr="00C56D28">
          <w:rPr>
            <w:rStyle w:val="Hyperlink"/>
            <w:rFonts w:ascii="Times New Roman" w:hAnsi="Times New Roman"/>
            <w:sz w:val="24"/>
          </w:rPr>
          <w:t>here</w:t>
        </w:r>
      </w:hyperlink>
      <w:r w:rsidRPr="00C56D28">
        <w:rPr>
          <w:rFonts w:ascii="Times New Roman" w:hAnsi="Times New Roman"/>
          <w:sz w:val="24"/>
        </w:rPr>
        <w:t>.</w:t>
      </w:r>
    </w:p>
    <w:p w14:paraId="6A576AE8" w14:textId="41701593" w:rsidR="00980208" w:rsidRPr="000332FA" w:rsidRDefault="00980208" w:rsidP="00D14505">
      <w:pPr>
        <w:pStyle w:val="ListParagraph"/>
        <w:numPr>
          <w:ilvl w:val="1"/>
          <w:numId w:val="7"/>
        </w:numPr>
        <w:rPr>
          <w:rFonts w:ascii="Times New Roman" w:hAnsi="Times New Roman"/>
          <w:b/>
          <w:bCs/>
          <w:sz w:val="24"/>
        </w:rPr>
      </w:pPr>
      <w:r w:rsidRPr="000332FA">
        <w:rPr>
          <w:rFonts w:ascii="Times New Roman" w:hAnsi="Times New Roman"/>
          <w:b/>
          <w:bCs/>
          <w:sz w:val="24"/>
        </w:rPr>
        <w:lastRenderedPageBreak/>
        <w:t>Complete one form per proposed trip. Forms that are incomplete, have insufficient detail, or generated using AI technology of any kind will not be considered.</w:t>
      </w:r>
    </w:p>
    <w:p w14:paraId="4A939B69" w14:textId="5289593B" w:rsidR="00D660F7" w:rsidRDefault="00D660F7" w:rsidP="00D14505">
      <w:pPr>
        <w:pStyle w:val="ListParagraph"/>
        <w:numPr>
          <w:ilvl w:val="1"/>
          <w:numId w:val="7"/>
        </w:numPr>
        <w:rPr>
          <w:rFonts w:ascii="Times New Roman" w:hAnsi="Times New Roman"/>
          <w:sz w:val="24"/>
        </w:rPr>
      </w:pPr>
      <w:r w:rsidRPr="000332FA">
        <w:rPr>
          <w:rFonts w:ascii="Times New Roman" w:hAnsi="Times New Roman"/>
          <w:sz w:val="24"/>
        </w:rPr>
        <w:t>ISP Requires that students on independent overnight travel stay in hotels</w:t>
      </w:r>
      <w:r w:rsidR="000332FA" w:rsidRPr="000332FA">
        <w:rPr>
          <w:rFonts w:ascii="Times New Roman" w:hAnsi="Times New Roman"/>
          <w:sz w:val="24"/>
        </w:rPr>
        <w:t>.</w:t>
      </w:r>
      <w:r w:rsidR="000332FA">
        <w:rPr>
          <w:rFonts w:ascii="Times New Roman" w:hAnsi="Times New Roman"/>
          <w:sz w:val="24"/>
        </w:rPr>
        <w:t xml:space="preserve"> </w:t>
      </w:r>
      <w:r w:rsidR="00D3125E">
        <w:rPr>
          <w:rFonts w:ascii="Times New Roman" w:hAnsi="Times New Roman"/>
          <w:sz w:val="24"/>
        </w:rPr>
        <w:t xml:space="preserve">Use of </w:t>
      </w:r>
      <w:r w:rsidR="007450D5">
        <w:rPr>
          <w:rFonts w:ascii="Times New Roman" w:hAnsi="Times New Roman"/>
          <w:sz w:val="24"/>
        </w:rPr>
        <w:t>short-term</w:t>
      </w:r>
      <w:r w:rsidR="00D3125E">
        <w:rPr>
          <w:rFonts w:ascii="Times New Roman" w:hAnsi="Times New Roman"/>
          <w:sz w:val="24"/>
        </w:rPr>
        <w:t xml:space="preserve"> stay providers </w:t>
      </w:r>
      <w:r w:rsidR="00171023">
        <w:rPr>
          <w:rFonts w:ascii="Times New Roman" w:hAnsi="Times New Roman"/>
          <w:sz w:val="24"/>
        </w:rPr>
        <w:t xml:space="preserve">such as </w:t>
      </w:r>
      <w:r w:rsidR="00D3125E">
        <w:rPr>
          <w:rFonts w:ascii="Times New Roman" w:hAnsi="Times New Roman"/>
          <w:sz w:val="24"/>
        </w:rPr>
        <w:t>Airbnb, VRBO, etc.</w:t>
      </w:r>
      <w:r w:rsidR="00171023">
        <w:rPr>
          <w:rFonts w:ascii="Times New Roman" w:hAnsi="Times New Roman"/>
          <w:sz w:val="24"/>
        </w:rPr>
        <w:t xml:space="preserve"> </w:t>
      </w:r>
      <w:r w:rsidR="0047006F">
        <w:rPr>
          <w:rFonts w:ascii="Times New Roman" w:hAnsi="Times New Roman"/>
          <w:sz w:val="24"/>
        </w:rPr>
        <w:t>is</w:t>
      </w:r>
      <w:r w:rsidR="00171023">
        <w:rPr>
          <w:rFonts w:ascii="Times New Roman" w:hAnsi="Times New Roman"/>
          <w:sz w:val="24"/>
        </w:rPr>
        <w:t xml:space="preserve"> not permitted.</w:t>
      </w:r>
    </w:p>
    <w:p w14:paraId="05B41DD1" w14:textId="067B01A9" w:rsidR="00D942DF" w:rsidRPr="000332FA" w:rsidRDefault="00D942DF" w:rsidP="00D14505">
      <w:pPr>
        <w:pStyle w:val="ListParagraph"/>
        <w:numPr>
          <w:ilvl w:val="1"/>
          <w:numId w:val="7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Students are prohibited from operating motor vehicles </w:t>
      </w:r>
      <w:r w:rsidR="00541715">
        <w:rPr>
          <w:rFonts w:ascii="Times New Roman" w:hAnsi="Times New Roman"/>
          <w:sz w:val="24"/>
        </w:rPr>
        <w:t>of any kind or participating in higher-risk activities while on ISP programs, including independent travel.</w:t>
      </w:r>
    </w:p>
    <w:p w14:paraId="500BE826" w14:textId="45EB09A7" w:rsidR="00D3029E" w:rsidRPr="00C56D28" w:rsidRDefault="00D3029E" w:rsidP="00D86ABE">
      <w:pPr>
        <w:pStyle w:val="PlainText"/>
        <w:numPr>
          <w:ilvl w:val="0"/>
          <w:numId w:val="7"/>
        </w:numPr>
        <w:tabs>
          <w:tab w:val="left" w:pos="9000"/>
        </w:tabs>
        <w:rPr>
          <w:rFonts w:ascii="Times New Roman" w:hAnsi="Times New Roman"/>
          <w:bCs/>
          <w:sz w:val="24"/>
          <w:szCs w:val="24"/>
        </w:rPr>
      </w:pPr>
      <w:r w:rsidRPr="00C56D28">
        <w:rPr>
          <w:rFonts w:ascii="Times New Roman" w:hAnsi="Times New Roman"/>
          <w:bCs/>
          <w:sz w:val="24"/>
          <w:szCs w:val="24"/>
        </w:rPr>
        <w:t xml:space="preserve">By submitting this proposal, you agree to comply with the policies </w:t>
      </w:r>
      <w:r w:rsidR="00D86ABE" w:rsidRPr="00C56D28">
        <w:rPr>
          <w:rFonts w:ascii="Times New Roman" w:hAnsi="Times New Roman"/>
          <w:bCs/>
          <w:sz w:val="24"/>
          <w:szCs w:val="24"/>
        </w:rPr>
        <w:t xml:space="preserve">linked above, all ISP policies, any conditions of approval, and </w:t>
      </w:r>
      <w:r w:rsidR="00C56D28" w:rsidRPr="00C56D28">
        <w:rPr>
          <w:rFonts w:ascii="Times New Roman" w:hAnsi="Times New Roman"/>
          <w:bCs/>
          <w:sz w:val="24"/>
          <w:szCs w:val="24"/>
        </w:rPr>
        <w:t>to follow the</w:t>
      </w:r>
      <w:r w:rsidRPr="00C56D28">
        <w:rPr>
          <w:rFonts w:ascii="Times New Roman" w:hAnsi="Times New Roman"/>
          <w:bCs/>
          <w:sz w:val="24"/>
          <w:szCs w:val="24"/>
        </w:rPr>
        <w:t xml:space="preserve"> proposed itinerary</w:t>
      </w:r>
      <w:r w:rsidR="00C56D28" w:rsidRPr="00C56D28">
        <w:rPr>
          <w:rFonts w:ascii="Times New Roman" w:hAnsi="Times New Roman"/>
          <w:bCs/>
          <w:sz w:val="24"/>
          <w:szCs w:val="24"/>
        </w:rPr>
        <w:t xml:space="preserve"> without deviations.</w:t>
      </w:r>
    </w:p>
    <w:p w14:paraId="3EC3C2D1" w14:textId="32465A88" w:rsidR="00AC1677" w:rsidRPr="00C56D28" w:rsidRDefault="00AC1677" w:rsidP="00AC1677">
      <w:pPr>
        <w:pStyle w:val="PlainText"/>
        <w:numPr>
          <w:ilvl w:val="0"/>
          <w:numId w:val="7"/>
        </w:numPr>
        <w:tabs>
          <w:tab w:val="left" w:pos="9000"/>
        </w:tabs>
        <w:rPr>
          <w:rFonts w:ascii="Times New Roman" w:hAnsi="Times New Roman"/>
          <w:bCs/>
          <w:sz w:val="24"/>
          <w:szCs w:val="24"/>
        </w:rPr>
      </w:pPr>
      <w:r w:rsidRPr="00C56D28">
        <w:rPr>
          <w:rFonts w:ascii="Times New Roman" w:hAnsi="Times New Roman"/>
          <w:bCs/>
          <w:sz w:val="24"/>
          <w:szCs w:val="24"/>
        </w:rPr>
        <w:t>Please fill this form out as thoroughly as possible. Lack of necessary details or clarity will delay the process and may even result in the approval being denied.</w:t>
      </w:r>
    </w:p>
    <w:p w14:paraId="77158FE2" w14:textId="77777777" w:rsidR="00AC1677" w:rsidRPr="00C56D28" w:rsidRDefault="00AC1677" w:rsidP="00AC1677">
      <w:pPr>
        <w:pStyle w:val="PlainText"/>
        <w:numPr>
          <w:ilvl w:val="0"/>
          <w:numId w:val="7"/>
        </w:numPr>
        <w:tabs>
          <w:tab w:val="left" w:pos="9000"/>
        </w:tabs>
        <w:rPr>
          <w:rFonts w:ascii="Times New Roman" w:hAnsi="Times New Roman"/>
          <w:bCs/>
          <w:sz w:val="24"/>
          <w:szCs w:val="24"/>
        </w:rPr>
      </w:pPr>
      <w:r w:rsidRPr="00C56D28">
        <w:rPr>
          <w:rFonts w:ascii="Times New Roman" w:hAnsi="Times New Roman"/>
          <w:bCs/>
          <w:sz w:val="24"/>
          <w:szCs w:val="24"/>
        </w:rPr>
        <w:t>Send the completed form to your program director. They can:</w:t>
      </w:r>
    </w:p>
    <w:p w14:paraId="113DC7A4" w14:textId="77777777" w:rsidR="00AC1677" w:rsidRPr="00C56D28" w:rsidRDefault="00AC1677" w:rsidP="00AC1677">
      <w:pPr>
        <w:pStyle w:val="PlainText"/>
        <w:numPr>
          <w:ilvl w:val="1"/>
          <w:numId w:val="7"/>
        </w:numPr>
        <w:tabs>
          <w:tab w:val="left" w:pos="9000"/>
        </w:tabs>
        <w:rPr>
          <w:rFonts w:ascii="Times New Roman" w:hAnsi="Times New Roman"/>
          <w:bCs/>
          <w:sz w:val="24"/>
          <w:szCs w:val="24"/>
        </w:rPr>
      </w:pPr>
      <w:r w:rsidRPr="00C56D28">
        <w:rPr>
          <w:rFonts w:ascii="Times New Roman" w:hAnsi="Times New Roman"/>
          <w:bCs/>
          <w:sz w:val="24"/>
          <w:szCs w:val="24"/>
        </w:rPr>
        <w:t xml:space="preserve">Endorse the proposal as is. </w:t>
      </w:r>
    </w:p>
    <w:p w14:paraId="0A209FD8" w14:textId="77777777" w:rsidR="00AC1677" w:rsidRPr="00C56D28" w:rsidRDefault="00AC1677" w:rsidP="00AC1677">
      <w:pPr>
        <w:pStyle w:val="PlainText"/>
        <w:numPr>
          <w:ilvl w:val="1"/>
          <w:numId w:val="7"/>
        </w:numPr>
        <w:tabs>
          <w:tab w:val="left" w:pos="9000"/>
        </w:tabs>
        <w:rPr>
          <w:rFonts w:ascii="Times New Roman" w:hAnsi="Times New Roman"/>
          <w:bCs/>
          <w:sz w:val="24"/>
          <w:szCs w:val="24"/>
        </w:rPr>
      </w:pPr>
      <w:r w:rsidRPr="00C56D28">
        <w:rPr>
          <w:rFonts w:ascii="Times New Roman" w:hAnsi="Times New Roman"/>
          <w:bCs/>
          <w:sz w:val="24"/>
          <w:szCs w:val="24"/>
        </w:rPr>
        <w:t>Suggest changes and require you to submit an amended proposal that meets their academic requirements.</w:t>
      </w:r>
    </w:p>
    <w:p w14:paraId="20A0DCF7" w14:textId="77777777" w:rsidR="00AC1677" w:rsidRPr="00C56D28" w:rsidRDefault="00AC1677" w:rsidP="00AC1677">
      <w:pPr>
        <w:pStyle w:val="PlainText"/>
        <w:numPr>
          <w:ilvl w:val="1"/>
          <w:numId w:val="7"/>
        </w:numPr>
        <w:tabs>
          <w:tab w:val="left" w:pos="9000"/>
        </w:tabs>
        <w:rPr>
          <w:rFonts w:ascii="Times New Roman" w:hAnsi="Times New Roman"/>
          <w:bCs/>
          <w:sz w:val="24"/>
          <w:szCs w:val="24"/>
        </w:rPr>
      </w:pPr>
      <w:r w:rsidRPr="00C56D28">
        <w:rPr>
          <w:rFonts w:ascii="Times New Roman" w:hAnsi="Times New Roman"/>
          <w:bCs/>
          <w:sz w:val="24"/>
          <w:szCs w:val="24"/>
        </w:rPr>
        <w:t>Deny the request for any reason: e.g., security, health, safety concerns, inclusion of activities that are not academically justified or a determination that the proposal is more would work better as personal travel outside your program dates, etc.</w:t>
      </w:r>
    </w:p>
    <w:p w14:paraId="5649ABBF" w14:textId="77777777" w:rsidR="00AC1677" w:rsidRPr="00C56D28" w:rsidRDefault="00AC1677" w:rsidP="00AC1677">
      <w:pPr>
        <w:pStyle w:val="PlainText"/>
        <w:numPr>
          <w:ilvl w:val="0"/>
          <w:numId w:val="7"/>
        </w:numPr>
        <w:tabs>
          <w:tab w:val="left" w:pos="9000"/>
        </w:tabs>
        <w:rPr>
          <w:rFonts w:ascii="Times New Roman" w:hAnsi="Times New Roman"/>
          <w:bCs/>
          <w:sz w:val="24"/>
          <w:szCs w:val="24"/>
        </w:rPr>
      </w:pPr>
      <w:r w:rsidRPr="00C56D28">
        <w:rPr>
          <w:rFonts w:ascii="Times New Roman" w:hAnsi="Times New Roman"/>
          <w:bCs/>
          <w:sz w:val="24"/>
          <w:szCs w:val="24"/>
        </w:rPr>
        <w:t>Your program director should then send the proposal to their ISP program coordinator and indicate whether they support the proposal and their reasons why.</w:t>
      </w:r>
    </w:p>
    <w:p w14:paraId="42E5BBDD" w14:textId="41A255E9" w:rsidR="006E12AB" w:rsidRPr="00C56D28" w:rsidRDefault="00AC1677" w:rsidP="002D0DC0">
      <w:pPr>
        <w:pStyle w:val="PlainText"/>
        <w:numPr>
          <w:ilvl w:val="0"/>
          <w:numId w:val="7"/>
        </w:numPr>
        <w:tabs>
          <w:tab w:val="left" w:pos="9000"/>
        </w:tabs>
        <w:rPr>
          <w:rFonts w:ascii="Times New Roman" w:hAnsi="Times New Roman"/>
          <w:bCs/>
          <w:sz w:val="24"/>
          <w:szCs w:val="24"/>
        </w:rPr>
      </w:pPr>
      <w:r w:rsidRPr="00C56D28">
        <w:rPr>
          <w:rFonts w:ascii="Times New Roman" w:hAnsi="Times New Roman"/>
          <w:bCs/>
          <w:sz w:val="24"/>
          <w:szCs w:val="24"/>
        </w:rPr>
        <w:t xml:space="preserve">Your ISP Program Coordinator will then review the proposal along with the BYU </w:t>
      </w:r>
      <w:r w:rsidR="009E7045" w:rsidRPr="00C56D28">
        <w:rPr>
          <w:rFonts w:ascii="Times New Roman" w:hAnsi="Times New Roman"/>
          <w:bCs/>
          <w:sz w:val="24"/>
          <w:szCs w:val="24"/>
        </w:rPr>
        <w:t xml:space="preserve">Global </w:t>
      </w:r>
      <w:r w:rsidRPr="00C56D28">
        <w:rPr>
          <w:rFonts w:ascii="Times New Roman" w:hAnsi="Times New Roman"/>
          <w:bCs/>
          <w:sz w:val="24"/>
          <w:szCs w:val="24"/>
        </w:rPr>
        <w:t>Security Office and inform you and your program director of the decision along with any conditions of approval.</w:t>
      </w:r>
    </w:p>
    <w:p w14:paraId="7B6BAF2E" w14:textId="7E22D1BE" w:rsidR="005D3031" w:rsidRPr="00C56D28" w:rsidRDefault="005D3031" w:rsidP="002D0DC0">
      <w:pPr>
        <w:pStyle w:val="PlainText"/>
        <w:numPr>
          <w:ilvl w:val="0"/>
          <w:numId w:val="7"/>
        </w:numPr>
        <w:tabs>
          <w:tab w:val="left" w:pos="9000"/>
        </w:tabs>
        <w:rPr>
          <w:rFonts w:ascii="Times New Roman" w:hAnsi="Times New Roman"/>
          <w:bCs/>
          <w:sz w:val="24"/>
          <w:szCs w:val="24"/>
        </w:rPr>
      </w:pPr>
      <w:r w:rsidRPr="00C56D28">
        <w:rPr>
          <w:rFonts w:ascii="Times New Roman" w:hAnsi="Times New Roman"/>
          <w:bCs/>
          <w:sz w:val="24"/>
          <w:szCs w:val="24"/>
        </w:rPr>
        <w:t>Do not book travel unless your proposal has been approved.</w:t>
      </w:r>
    </w:p>
    <w:sectPr w:rsidR="005D3031" w:rsidRPr="00C56D28" w:rsidSect="00BD50F1">
      <w:pgSz w:w="12240" w:h="15840" w:code="1"/>
      <w:pgMar w:top="245" w:right="1152" w:bottom="245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27548"/>
    <w:multiLevelType w:val="multilevel"/>
    <w:tmpl w:val="389C0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4DE60AB"/>
    <w:multiLevelType w:val="multilevel"/>
    <w:tmpl w:val="B98497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5135D2F"/>
    <w:multiLevelType w:val="multilevel"/>
    <w:tmpl w:val="34FE3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C8C7BC1"/>
    <w:multiLevelType w:val="multilevel"/>
    <w:tmpl w:val="E72C38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4792672"/>
    <w:multiLevelType w:val="hybridMultilevel"/>
    <w:tmpl w:val="31E6AE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D7684E"/>
    <w:multiLevelType w:val="singleLevel"/>
    <w:tmpl w:val="4C5E339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</w:abstractNum>
  <w:abstractNum w:abstractNumId="6" w15:restartNumberingAfterBreak="0">
    <w:nsid w:val="6A4234E3"/>
    <w:multiLevelType w:val="multilevel"/>
    <w:tmpl w:val="65667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23923361">
    <w:abstractNumId w:val="5"/>
  </w:num>
  <w:num w:numId="2" w16cid:durableId="2045860352">
    <w:abstractNumId w:val="1"/>
  </w:num>
  <w:num w:numId="3" w16cid:durableId="347365827">
    <w:abstractNumId w:val="0"/>
  </w:num>
  <w:num w:numId="4" w16cid:durableId="367804598">
    <w:abstractNumId w:val="3"/>
  </w:num>
  <w:num w:numId="5" w16cid:durableId="1023634565">
    <w:abstractNumId w:val="2"/>
  </w:num>
  <w:num w:numId="6" w16cid:durableId="1206063590">
    <w:abstractNumId w:val="6"/>
  </w:num>
  <w:num w:numId="7" w16cid:durableId="1736897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3"/>
  <w:proofState w:spelling="clean" w:grammar="clean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ocumentProtection w:edit="forms" w:formatting="1" w:enforcement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10AA"/>
    <w:rsid w:val="0000057F"/>
    <w:rsid w:val="00004260"/>
    <w:rsid w:val="00004296"/>
    <w:rsid w:val="00005D3E"/>
    <w:rsid w:val="00006C5F"/>
    <w:rsid w:val="00011751"/>
    <w:rsid w:val="00012C2C"/>
    <w:rsid w:val="0001479C"/>
    <w:rsid w:val="00023B44"/>
    <w:rsid w:val="000332FA"/>
    <w:rsid w:val="00035A4B"/>
    <w:rsid w:val="00036ADB"/>
    <w:rsid w:val="00041109"/>
    <w:rsid w:val="000449DA"/>
    <w:rsid w:val="00047D5D"/>
    <w:rsid w:val="00052205"/>
    <w:rsid w:val="000614A9"/>
    <w:rsid w:val="0006150D"/>
    <w:rsid w:val="00061C80"/>
    <w:rsid w:val="00062C12"/>
    <w:rsid w:val="00070EF7"/>
    <w:rsid w:val="00074A12"/>
    <w:rsid w:val="00077959"/>
    <w:rsid w:val="000819F2"/>
    <w:rsid w:val="00082F0B"/>
    <w:rsid w:val="00085DA0"/>
    <w:rsid w:val="00086B44"/>
    <w:rsid w:val="000915F2"/>
    <w:rsid w:val="0009235C"/>
    <w:rsid w:val="000953C5"/>
    <w:rsid w:val="000976BD"/>
    <w:rsid w:val="000A1AC6"/>
    <w:rsid w:val="000A6CD8"/>
    <w:rsid w:val="000B1ABE"/>
    <w:rsid w:val="000B42ED"/>
    <w:rsid w:val="000B4FA2"/>
    <w:rsid w:val="000B7E5F"/>
    <w:rsid w:val="000C04BC"/>
    <w:rsid w:val="000C0C77"/>
    <w:rsid w:val="000D21D7"/>
    <w:rsid w:val="000D30A0"/>
    <w:rsid w:val="000D3987"/>
    <w:rsid w:val="000D4935"/>
    <w:rsid w:val="000D501B"/>
    <w:rsid w:val="000D546A"/>
    <w:rsid w:val="000E118D"/>
    <w:rsid w:val="000E1CED"/>
    <w:rsid w:val="000E7041"/>
    <w:rsid w:val="000F2BEA"/>
    <w:rsid w:val="000F5A3E"/>
    <w:rsid w:val="00106093"/>
    <w:rsid w:val="00110B81"/>
    <w:rsid w:val="00116290"/>
    <w:rsid w:val="001238C2"/>
    <w:rsid w:val="0012465C"/>
    <w:rsid w:val="0013087A"/>
    <w:rsid w:val="0013120C"/>
    <w:rsid w:val="001348DC"/>
    <w:rsid w:val="001366FC"/>
    <w:rsid w:val="001474DB"/>
    <w:rsid w:val="001559DD"/>
    <w:rsid w:val="001622FD"/>
    <w:rsid w:val="00171007"/>
    <w:rsid w:val="00171023"/>
    <w:rsid w:val="001710E7"/>
    <w:rsid w:val="00194790"/>
    <w:rsid w:val="0019576C"/>
    <w:rsid w:val="001B0493"/>
    <w:rsid w:val="001B4DDF"/>
    <w:rsid w:val="001B5EFF"/>
    <w:rsid w:val="001B7E5D"/>
    <w:rsid w:val="001C0BCA"/>
    <w:rsid w:val="001C28EA"/>
    <w:rsid w:val="001C2BA8"/>
    <w:rsid w:val="001C3195"/>
    <w:rsid w:val="001C396E"/>
    <w:rsid w:val="001C3FFC"/>
    <w:rsid w:val="001C5BFD"/>
    <w:rsid w:val="001F4A32"/>
    <w:rsid w:val="00204561"/>
    <w:rsid w:val="00205C3E"/>
    <w:rsid w:val="0021343E"/>
    <w:rsid w:val="002138B0"/>
    <w:rsid w:val="00215551"/>
    <w:rsid w:val="00232CA3"/>
    <w:rsid w:val="00253D77"/>
    <w:rsid w:val="0025402B"/>
    <w:rsid w:val="002542E2"/>
    <w:rsid w:val="00262571"/>
    <w:rsid w:val="00262D24"/>
    <w:rsid w:val="00272C2E"/>
    <w:rsid w:val="002754A8"/>
    <w:rsid w:val="00277412"/>
    <w:rsid w:val="00282C30"/>
    <w:rsid w:val="00283622"/>
    <w:rsid w:val="00287EE5"/>
    <w:rsid w:val="00293A9C"/>
    <w:rsid w:val="002A4934"/>
    <w:rsid w:val="002A6D1C"/>
    <w:rsid w:val="002B211E"/>
    <w:rsid w:val="002B31A3"/>
    <w:rsid w:val="002B438D"/>
    <w:rsid w:val="002B7974"/>
    <w:rsid w:val="002D0DC0"/>
    <w:rsid w:val="002D11F1"/>
    <w:rsid w:val="002D1446"/>
    <w:rsid w:val="002D21BB"/>
    <w:rsid w:val="002E06A7"/>
    <w:rsid w:val="002E51A5"/>
    <w:rsid w:val="002E748E"/>
    <w:rsid w:val="002E7B06"/>
    <w:rsid w:val="002E7DF7"/>
    <w:rsid w:val="002F020B"/>
    <w:rsid w:val="002F51BB"/>
    <w:rsid w:val="00300F8A"/>
    <w:rsid w:val="00301EDC"/>
    <w:rsid w:val="00314A5A"/>
    <w:rsid w:val="0032664C"/>
    <w:rsid w:val="00327D0B"/>
    <w:rsid w:val="00333180"/>
    <w:rsid w:val="0033425D"/>
    <w:rsid w:val="003372BF"/>
    <w:rsid w:val="0034390E"/>
    <w:rsid w:val="0034611E"/>
    <w:rsid w:val="00346FF9"/>
    <w:rsid w:val="003551F3"/>
    <w:rsid w:val="003552D9"/>
    <w:rsid w:val="00360595"/>
    <w:rsid w:val="003620D5"/>
    <w:rsid w:val="00371DA9"/>
    <w:rsid w:val="00384908"/>
    <w:rsid w:val="00392D3E"/>
    <w:rsid w:val="003A18A2"/>
    <w:rsid w:val="003A2FF0"/>
    <w:rsid w:val="003A3C69"/>
    <w:rsid w:val="003A6F62"/>
    <w:rsid w:val="003B243F"/>
    <w:rsid w:val="003B4E85"/>
    <w:rsid w:val="003B69E1"/>
    <w:rsid w:val="003C4E66"/>
    <w:rsid w:val="003C52C4"/>
    <w:rsid w:val="003C5C24"/>
    <w:rsid w:val="003D47F6"/>
    <w:rsid w:val="003E0990"/>
    <w:rsid w:val="003E25FE"/>
    <w:rsid w:val="00406157"/>
    <w:rsid w:val="00412223"/>
    <w:rsid w:val="0041339C"/>
    <w:rsid w:val="00413EC8"/>
    <w:rsid w:val="00414A72"/>
    <w:rsid w:val="0041767A"/>
    <w:rsid w:val="00417A11"/>
    <w:rsid w:val="004259B7"/>
    <w:rsid w:val="00426FC7"/>
    <w:rsid w:val="00432944"/>
    <w:rsid w:val="00433DDB"/>
    <w:rsid w:val="00444E4D"/>
    <w:rsid w:val="00447DB6"/>
    <w:rsid w:val="004560CE"/>
    <w:rsid w:val="0046529B"/>
    <w:rsid w:val="0046623D"/>
    <w:rsid w:val="00466C30"/>
    <w:rsid w:val="0047006F"/>
    <w:rsid w:val="004701A8"/>
    <w:rsid w:val="00481FDE"/>
    <w:rsid w:val="00485AE8"/>
    <w:rsid w:val="00486F4D"/>
    <w:rsid w:val="004A1805"/>
    <w:rsid w:val="004A1A80"/>
    <w:rsid w:val="004A7A95"/>
    <w:rsid w:val="004D0340"/>
    <w:rsid w:val="004D44C1"/>
    <w:rsid w:val="004D5CA1"/>
    <w:rsid w:val="004D67DC"/>
    <w:rsid w:val="004E005C"/>
    <w:rsid w:val="004F127F"/>
    <w:rsid w:val="00500684"/>
    <w:rsid w:val="00503010"/>
    <w:rsid w:val="005036C7"/>
    <w:rsid w:val="00506520"/>
    <w:rsid w:val="00507E47"/>
    <w:rsid w:val="00521D7D"/>
    <w:rsid w:val="00521DF5"/>
    <w:rsid w:val="00533DA3"/>
    <w:rsid w:val="005357A7"/>
    <w:rsid w:val="00535C2B"/>
    <w:rsid w:val="00541715"/>
    <w:rsid w:val="00544B5C"/>
    <w:rsid w:val="005508B0"/>
    <w:rsid w:val="005535C6"/>
    <w:rsid w:val="00555571"/>
    <w:rsid w:val="005617AD"/>
    <w:rsid w:val="00563A73"/>
    <w:rsid w:val="00582DC6"/>
    <w:rsid w:val="00585ACF"/>
    <w:rsid w:val="00586320"/>
    <w:rsid w:val="005872E0"/>
    <w:rsid w:val="00596C4C"/>
    <w:rsid w:val="005A368D"/>
    <w:rsid w:val="005B2B8D"/>
    <w:rsid w:val="005B670D"/>
    <w:rsid w:val="005C424B"/>
    <w:rsid w:val="005C4A7C"/>
    <w:rsid w:val="005C585A"/>
    <w:rsid w:val="005D1796"/>
    <w:rsid w:val="005D3031"/>
    <w:rsid w:val="005E0996"/>
    <w:rsid w:val="005F16E4"/>
    <w:rsid w:val="005F1C7E"/>
    <w:rsid w:val="005F7079"/>
    <w:rsid w:val="006017F3"/>
    <w:rsid w:val="00602439"/>
    <w:rsid w:val="006044CA"/>
    <w:rsid w:val="00606A00"/>
    <w:rsid w:val="00616FCC"/>
    <w:rsid w:val="006178B8"/>
    <w:rsid w:val="006230B9"/>
    <w:rsid w:val="00624D22"/>
    <w:rsid w:val="00630140"/>
    <w:rsid w:val="0063143D"/>
    <w:rsid w:val="0063247B"/>
    <w:rsid w:val="006352F1"/>
    <w:rsid w:val="00636E4E"/>
    <w:rsid w:val="006438DE"/>
    <w:rsid w:val="00652969"/>
    <w:rsid w:val="0065635E"/>
    <w:rsid w:val="0065731A"/>
    <w:rsid w:val="00661A63"/>
    <w:rsid w:val="00663882"/>
    <w:rsid w:val="00670477"/>
    <w:rsid w:val="006706EE"/>
    <w:rsid w:val="00671F81"/>
    <w:rsid w:val="00673247"/>
    <w:rsid w:val="00676A21"/>
    <w:rsid w:val="00682FF0"/>
    <w:rsid w:val="006858B5"/>
    <w:rsid w:val="00692B35"/>
    <w:rsid w:val="00695716"/>
    <w:rsid w:val="0069721D"/>
    <w:rsid w:val="006A0CD2"/>
    <w:rsid w:val="006A2BE1"/>
    <w:rsid w:val="006A4BFF"/>
    <w:rsid w:val="006A7268"/>
    <w:rsid w:val="006B3658"/>
    <w:rsid w:val="006C7F49"/>
    <w:rsid w:val="006D3A40"/>
    <w:rsid w:val="006E12AB"/>
    <w:rsid w:val="006E1461"/>
    <w:rsid w:val="006E692A"/>
    <w:rsid w:val="006E6A7B"/>
    <w:rsid w:val="006F1293"/>
    <w:rsid w:val="006F6FC9"/>
    <w:rsid w:val="00703D5E"/>
    <w:rsid w:val="00705153"/>
    <w:rsid w:val="00707B27"/>
    <w:rsid w:val="00707C3C"/>
    <w:rsid w:val="0071326C"/>
    <w:rsid w:val="007450D5"/>
    <w:rsid w:val="00747DBB"/>
    <w:rsid w:val="00751622"/>
    <w:rsid w:val="007516E6"/>
    <w:rsid w:val="00755ED5"/>
    <w:rsid w:val="00756410"/>
    <w:rsid w:val="00756A86"/>
    <w:rsid w:val="00756BA8"/>
    <w:rsid w:val="00764E96"/>
    <w:rsid w:val="0077263B"/>
    <w:rsid w:val="00775254"/>
    <w:rsid w:val="0077665A"/>
    <w:rsid w:val="00781A40"/>
    <w:rsid w:val="00783BB8"/>
    <w:rsid w:val="00783E24"/>
    <w:rsid w:val="0078488C"/>
    <w:rsid w:val="00784E52"/>
    <w:rsid w:val="007924BC"/>
    <w:rsid w:val="007928F8"/>
    <w:rsid w:val="00794475"/>
    <w:rsid w:val="00794880"/>
    <w:rsid w:val="00794ADF"/>
    <w:rsid w:val="007A300F"/>
    <w:rsid w:val="007A34B5"/>
    <w:rsid w:val="007C2989"/>
    <w:rsid w:val="007D1365"/>
    <w:rsid w:val="007E0B88"/>
    <w:rsid w:val="007E0F0C"/>
    <w:rsid w:val="007E36BD"/>
    <w:rsid w:val="007E45EB"/>
    <w:rsid w:val="007E4EAA"/>
    <w:rsid w:val="007F2C1A"/>
    <w:rsid w:val="00805798"/>
    <w:rsid w:val="008077BB"/>
    <w:rsid w:val="008114CA"/>
    <w:rsid w:val="00825C68"/>
    <w:rsid w:val="008310AA"/>
    <w:rsid w:val="00832041"/>
    <w:rsid w:val="008421AE"/>
    <w:rsid w:val="0084284E"/>
    <w:rsid w:val="00843D17"/>
    <w:rsid w:val="00844F87"/>
    <w:rsid w:val="0084528B"/>
    <w:rsid w:val="00846FFB"/>
    <w:rsid w:val="00850E9B"/>
    <w:rsid w:val="0085551B"/>
    <w:rsid w:val="008572EA"/>
    <w:rsid w:val="00857A3F"/>
    <w:rsid w:val="00857B84"/>
    <w:rsid w:val="008632A2"/>
    <w:rsid w:val="00872D87"/>
    <w:rsid w:val="00880317"/>
    <w:rsid w:val="008822F5"/>
    <w:rsid w:val="00893AB9"/>
    <w:rsid w:val="00894052"/>
    <w:rsid w:val="00894662"/>
    <w:rsid w:val="00895B48"/>
    <w:rsid w:val="00895D75"/>
    <w:rsid w:val="00896BA5"/>
    <w:rsid w:val="0089773B"/>
    <w:rsid w:val="008987FE"/>
    <w:rsid w:val="008A18C3"/>
    <w:rsid w:val="008C0A01"/>
    <w:rsid w:val="008C4272"/>
    <w:rsid w:val="008C79A5"/>
    <w:rsid w:val="008D1FA4"/>
    <w:rsid w:val="008D760F"/>
    <w:rsid w:val="008E6A2C"/>
    <w:rsid w:val="008F1AC6"/>
    <w:rsid w:val="008F3F08"/>
    <w:rsid w:val="008F43CE"/>
    <w:rsid w:val="009022C7"/>
    <w:rsid w:val="00904114"/>
    <w:rsid w:val="00906256"/>
    <w:rsid w:val="00906FCD"/>
    <w:rsid w:val="0092326E"/>
    <w:rsid w:val="00923272"/>
    <w:rsid w:val="009413AD"/>
    <w:rsid w:val="00941BD3"/>
    <w:rsid w:val="00943D5F"/>
    <w:rsid w:val="00947FD6"/>
    <w:rsid w:val="00951312"/>
    <w:rsid w:val="009519F5"/>
    <w:rsid w:val="00962457"/>
    <w:rsid w:val="00966A08"/>
    <w:rsid w:val="009705CC"/>
    <w:rsid w:val="00973D53"/>
    <w:rsid w:val="009740D3"/>
    <w:rsid w:val="00980208"/>
    <w:rsid w:val="00980502"/>
    <w:rsid w:val="00981F95"/>
    <w:rsid w:val="009830F9"/>
    <w:rsid w:val="00985F47"/>
    <w:rsid w:val="00990CDB"/>
    <w:rsid w:val="00991102"/>
    <w:rsid w:val="00991B87"/>
    <w:rsid w:val="00993C43"/>
    <w:rsid w:val="0099408B"/>
    <w:rsid w:val="009940C4"/>
    <w:rsid w:val="00994B0D"/>
    <w:rsid w:val="00997E6B"/>
    <w:rsid w:val="009A02F1"/>
    <w:rsid w:val="009A0AB2"/>
    <w:rsid w:val="009A30A1"/>
    <w:rsid w:val="009B26FD"/>
    <w:rsid w:val="009C5896"/>
    <w:rsid w:val="009D1597"/>
    <w:rsid w:val="009D29F6"/>
    <w:rsid w:val="009D4F73"/>
    <w:rsid w:val="009D7EBC"/>
    <w:rsid w:val="009E7045"/>
    <w:rsid w:val="009F4198"/>
    <w:rsid w:val="009F7FDB"/>
    <w:rsid w:val="00A12239"/>
    <w:rsid w:val="00A12C5C"/>
    <w:rsid w:val="00A13EFB"/>
    <w:rsid w:val="00A22B19"/>
    <w:rsid w:val="00A22C5D"/>
    <w:rsid w:val="00A30ECF"/>
    <w:rsid w:val="00A403B2"/>
    <w:rsid w:val="00A412CF"/>
    <w:rsid w:val="00A43769"/>
    <w:rsid w:val="00A5536C"/>
    <w:rsid w:val="00A63332"/>
    <w:rsid w:val="00A65A73"/>
    <w:rsid w:val="00A72175"/>
    <w:rsid w:val="00A764A3"/>
    <w:rsid w:val="00A770D2"/>
    <w:rsid w:val="00A77E09"/>
    <w:rsid w:val="00A842E7"/>
    <w:rsid w:val="00A90CBC"/>
    <w:rsid w:val="00A93059"/>
    <w:rsid w:val="00A97D4B"/>
    <w:rsid w:val="00AA14B4"/>
    <w:rsid w:val="00AA5EEA"/>
    <w:rsid w:val="00AB070F"/>
    <w:rsid w:val="00AB13D2"/>
    <w:rsid w:val="00AB2B2B"/>
    <w:rsid w:val="00AB3C56"/>
    <w:rsid w:val="00AC05F6"/>
    <w:rsid w:val="00AC1677"/>
    <w:rsid w:val="00AD3DFD"/>
    <w:rsid w:val="00AE3CBE"/>
    <w:rsid w:val="00AE434C"/>
    <w:rsid w:val="00AE667A"/>
    <w:rsid w:val="00AF2BE4"/>
    <w:rsid w:val="00B00F1E"/>
    <w:rsid w:val="00B010A0"/>
    <w:rsid w:val="00B0757E"/>
    <w:rsid w:val="00B11009"/>
    <w:rsid w:val="00B13306"/>
    <w:rsid w:val="00B15C02"/>
    <w:rsid w:val="00B162B4"/>
    <w:rsid w:val="00B206F0"/>
    <w:rsid w:val="00B24FA1"/>
    <w:rsid w:val="00B26A72"/>
    <w:rsid w:val="00B32449"/>
    <w:rsid w:val="00B367D1"/>
    <w:rsid w:val="00B371EA"/>
    <w:rsid w:val="00B3764E"/>
    <w:rsid w:val="00B409BB"/>
    <w:rsid w:val="00B46474"/>
    <w:rsid w:val="00B523E1"/>
    <w:rsid w:val="00B538CF"/>
    <w:rsid w:val="00B5491B"/>
    <w:rsid w:val="00B552C4"/>
    <w:rsid w:val="00B5744F"/>
    <w:rsid w:val="00B64044"/>
    <w:rsid w:val="00B6561E"/>
    <w:rsid w:val="00B663D5"/>
    <w:rsid w:val="00B7076A"/>
    <w:rsid w:val="00B770C8"/>
    <w:rsid w:val="00B77283"/>
    <w:rsid w:val="00B866EC"/>
    <w:rsid w:val="00B944F3"/>
    <w:rsid w:val="00BA31F6"/>
    <w:rsid w:val="00BA51A1"/>
    <w:rsid w:val="00BA7054"/>
    <w:rsid w:val="00BA7B85"/>
    <w:rsid w:val="00BB57A3"/>
    <w:rsid w:val="00BB5BD0"/>
    <w:rsid w:val="00BD041D"/>
    <w:rsid w:val="00BD18BC"/>
    <w:rsid w:val="00BD1945"/>
    <w:rsid w:val="00BD3E60"/>
    <w:rsid w:val="00BD50F1"/>
    <w:rsid w:val="00BD6DB7"/>
    <w:rsid w:val="00BE45E3"/>
    <w:rsid w:val="00BE50C2"/>
    <w:rsid w:val="00C001D7"/>
    <w:rsid w:val="00C03180"/>
    <w:rsid w:val="00C04111"/>
    <w:rsid w:val="00C071E5"/>
    <w:rsid w:val="00C11F4E"/>
    <w:rsid w:val="00C1659F"/>
    <w:rsid w:val="00C21EBE"/>
    <w:rsid w:val="00C23F76"/>
    <w:rsid w:val="00C32A58"/>
    <w:rsid w:val="00C35C75"/>
    <w:rsid w:val="00C36318"/>
    <w:rsid w:val="00C42E37"/>
    <w:rsid w:val="00C466DF"/>
    <w:rsid w:val="00C56D28"/>
    <w:rsid w:val="00C6578D"/>
    <w:rsid w:val="00C66BAA"/>
    <w:rsid w:val="00C73522"/>
    <w:rsid w:val="00C738E2"/>
    <w:rsid w:val="00C7390A"/>
    <w:rsid w:val="00C77D0C"/>
    <w:rsid w:val="00C82DBC"/>
    <w:rsid w:val="00C936CA"/>
    <w:rsid w:val="00C952D8"/>
    <w:rsid w:val="00CB22AC"/>
    <w:rsid w:val="00CB2AF2"/>
    <w:rsid w:val="00CB5571"/>
    <w:rsid w:val="00CB680B"/>
    <w:rsid w:val="00CC1D60"/>
    <w:rsid w:val="00CC230E"/>
    <w:rsid w:val="00CC30D2"/>
    <w:rsid w:val="00CC5B39"/>
    <w:rsid w:val="00CC5B9C"/>
    <w:rsid w:val="00CC60AE"/>
    <w:rsid w:val="00CC7556"/>
    <w:rsid w:val="00CE06CC"/>
    <w:rsid w:val="00CF1424"/>
    <w:rsid w:val="00D041DC"/>
    <w:rsid w:val="00D05A50"/>
    <w:rsid w:val="00D106E0"/>
    <w:rsid w:val="00D11685"/>
    <w:rsid w:val="00D139EA"/>
    <w:rsid w:val="00D14505"/>
    <w:rsid w:val="00D15F44"/>
    <w:rsid w:val="00D17623"/>
    <w:rsid w:val="00D212F7"/>
    <w:rsid w:val="00D2431B"/>
    <w:rsid w:val="00D3029E"/>
    <w:rsid w:val="00D3125E"/>
    <w:rsid w:val="00D32062"/>
    <w:rsid w:val="00D35EC9"/>
    <w:rsid w:val="00D41F23"/>
    <w:rsid w:val="00D42002"/>
    <w:rsid w:val="00D51B7F"/>
    <w:rsid w:val="00D64CD6"/>
    <w:rsid w:val="00D660F7"/>
    <w:rsid w:val="00D6647C"/>
    <w:rsid w:val="00D702FA"/>
    <w:rsid w:val="00D84A99"/>
    <w:rsid w:val="00D86ABE"/>
    <w:rsid w:val="00D942DF"/>
    <w:rsid w:val="00D94457"/>
    <w:rsid w:val="00DA0640"/>
    <w:rsid w:val="00DA0689"/>
    <w:rsid w:val="00DA2F9A"/>
    <w:rsid w:val="00DA616E"/>
    <w:rsid w:val="00DA68D1"/>
    <w:rsid w:val="00DB6E2E"/>
    <w:rsid w:val="00DC075D"/>
    <w:rsid w:val="00DC2EA9"/>
    <w:rsid w:val="00DC5BD8"/>
    <w:rsid w:val="00DC5E5D"/>
    <w:rsid w:val="00DD62F9"/>
    <w:rsid w:val="00DE0BCF"/>
    <w:rsid w:val="00DE41D1"/>
    <w:rsid w:val="00DE46AA"/>
    <w:rsid w:val="00DE58D4"/>
    <w:rsid w:val="00DF6F9F"/>
    <w:rsid w:val="00E02667"/>
    <w:rsid w:val="00E10429"/>
    <w:rsid w:val="00E2366D"/>
    <w:rsid w:val="00E37AA1"/>
    <w:rsid w:val="00E41374"/>
    <w:rsid w:val="00E4392F"/>
    <w:rsid w:val="00E4630D"/>
    <w:rsid w:val="00E52330"/>
    <w:rsid w:val="00E53A2C"/>
    <w:rsid w:val="00E71A27"/>
    <w:rsid w:val="00E81197"/>
    <w:rsid w:val="00E83F45"/>
    <w:rsid w:val="00E83FD0"/>
    <w:rsid w:val="00E8556E"/>
    <w:rsid w:val="00E85619"/>
    <w:rsid w:val="00E936B4"/>
    <w:rsid w:val="00EA2D02"/>
    <w:rsid w:val="00EA79C1"/>
    <w:rsid w:val="00EA7F5E"/>
    <w:rsid w:val="00EC12B3"/>
    <w:rsid w:val="00EC4CAC"/>
    <w:rsid w:val="00EC7809"/>
    <w:rsid w:val="00ED2E73"/>
    <w:rsid w:val="00ED6FF0"/>
    <w:rsid w:val="00ED7A37"/>
    <w:rsid w:val="00EE11C4"/>
    <w:rsid w:val="00EE3018"/>
    <w:rsid w:val="00EF4BD6"/>
    <w:rsid w:val="00EF6DCF"/>
    <w:rsid w:val="00F019FE"/>
    <w:rsid w:val="00F044E7"/>
    <w:rsid w:val="00F10C44"/>
    <w:rsid w:val="00F61A37"/>
    <w:rsid w:val="00F64333"/>
    <w:rsid w:val="00F86BBF"/>
    <w:rsid w:val="00F877BD"/>
    <w:rsid w:val="00F91B87"/>
    <w:rsid w:val="00F964A6"/>
    <w:rsid w:val="00FB0035"/>
    <w:rsid w:val="00FB26C3"/>
    <w:rsid w:val="00FC602E"/>
    <w:rsid w:val="00FC71BB"/>
    <w:rsid w:val="00FC73C5"/>
    <w:rsid w:val="00FE0D49"/>
    <w:rsid w:val="00FE69D4"/>
    <w:rsid w:val="00FF5647"/>
    <w:rsid w:val="04206958"/>
    <w:rsid w:val="045B546E"/>
    <w:rsid w:val="06E250BC"/>
    <w:rsid w:val="0834590B"/>
    <w:rsid w:val="09E68001"/>
    <w:rsid w:val="0C20DB0F"/>
    <w:rsid w:val="0CCBA0C0"/>
    <w:rsid w:val="0CF61C54"/>
    <w:rsid w:val="0EE0B28E"/>
    <w:rsid w:val="107CBE48"/>
    <w:rsid w:val="12E5FFB5"/>
    <w:rsid w:val="13DC7ED4"/>
    <w:rsid w:val="153091AE"/>
    <w:rsid w:val="16B9F285"/>
    <w:rsid w:val="17678137"/>
    <w:rsid w:val="214ECE2F"/>
    <w:rsid w:val="2156D9AD"/>
    <w:rsid w:val="23AA685B"/>
    <w:rsid w:val="2833913B"/>
    <w:rsid w:val="28A2A8CB"/>
    <w:rsid w:val="291479B9"/>
    <w:rsid w:val="29B937C1"/>
    <w:rsid w:val="2A473BF2"/>
    <w:rsid w:val="2DCDB4D0"/>
    <w:rsid w:val="2F67B11B"/>
    <w:rsid w:val="2FE7A02D"/>
    <w:rsid w:val="307F9132"/>
    <w:rsid w:val="30E20131"/>
    <w:rsid w:val="32F350DB"/>
    <w:rsid w:val="3349536A"/>
    <w:rsid w:val="34B83463"/>
    <w:rsid w:val="39258B7E"/>
    <w:rsid w:val="39A47980"/>
    <w:rsid w:val="39F101BE"/>
    <w:rsid w:val="3ADDBB6D"/>
    <w:rsid w:val="3DBD2BDD"/>
    <w:rsid w:val="3E2F9D9E"/>
    <w:rsid w:val="3E498247"/>
    <w:rsid w:val="3F4B8F78"/>
    <w:rsid w:val="416CD5BE"/>
    <w:rsid w:val="43B4A5A0"/>
    <w:rsid w:val="43DC158E"/>
    <w:rsid w:val="44C23E29"/>
    <w:rsid w:val="45446659"/>
    <w:rsid w:val="474788CE"/>
    <w:rsid w:val="4940F6BA"/>
    <w:rsid w:val="494113D9"/>
    <w:rsid w:val="4B477A84"/>
    <w:rsid w:val="4B632E57"/>
    <w:rsid w:val="4C317A82"/>
    <w:rsid w:val="4CF4F1D7"/>
    <w:rsid w:val="5277BEED"/>
    <w:rsid w:val="53000EF1"/>
    <w:rsid w:val="551FD43F"/>
    <w:rsid w:val="573FC8FC"/>
    <w:rsid w:val="58B14B79"/>
    <w:rsid w:val="58CE0A47"/>
    <w:rsid w:val="5924DC5D"/>
    <w:rsid w:val="607C6AB3"/>
    <w:rsid w:val="60F53894"/>
    <w:rsid w:val="612FD105"/>
    <w:rsid w:val="621B792B"/>
    <w:rsid w:val="62C0864D"/>
    <w:rsid w:val="630C4631"/>
    <w:rsid w:val="6A746465"/>
    <w:rsid w:val="6C4C7669"/>
    <w:rsid w:val="6CA74DAE"/>
    <w:rsid w:val="6D48F8F6"/>
    <w:rsid w:val="6D5D9184"/>
    <w:rsid w:val="6FE76E33"/>
    <w:rsid w:val="7237A1D6"/>
    <w:rsid w:val="724EAACD"/>
    <w:rsid w:val="72E140E3"/>
    <w:rsid w:val="73CAD6DF"/>
    <w:rsid w:val="73DBAD7F"/>
    <w:rsid w:val="74487586"/>
    <w:rsid w:val="748D6E74"/>
    <w:rsid w:val="7532CCE7"/>
    <w:rsid w:val="75DD6395"/>
    <w:rsid w:val="76354545"/>
    <w:rsid w:val="76AEDF36"/>
    <w:rsid w:val="7A48C5A5"/>
    <w:rsid w:val="7B9FA91E"/>
    <w:rsid w:val="7F9CE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44B918"/>
  <w15:docId w15:val="{096E7BEC-1316-4DE1-9726-55A11F7D2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5D75"/>
    <w:rPr>
      <w:rFonts w:asciiTheme="minorHAnsi" w:hAnsiTheme="minorHAnsi"/>
      <w:sz w:val="22"/>
      <w:szCs w:val="24"/>
    </w:rPr>
  </w:style>
  <w:style w:type="paragraph" w:styleId="Heading1">
    <w:name w:val="heading 1"/>
    <w:basedOn w:val="Normal"/>
    <w:next w:val="Normal"/>
    <w:link w:val="Heading1Char"/>
    <w:qFormat/>
    <w:rsid w:val="00BD041D"/>
    <w:pPr>
      <w:keepNext/>
      <w:pBdr>
        <w:bottom w:val="single" w:sz="4" w:space="1" w:color="14415C" w:themeColor="accent3" w:themeShade="BF"/>
      </w:pBdr>
      <w:spacing w:before="240" w:after="60"/>
      <w:outlineLvl w:val="0"/>
    </w:pPr>
    <w:rPr>
      <w:rFonts w:asciiTheme="majorHAnsi" w:hAnsiTheme="majorHAnsi" w:cs="Arial"/>
      <w:b/>
      <w:bCs/>
      <w:color w:val="1B587C" w:themeColor="accent3"/>
      <w:kern w:val="32"/>
      <w:sz w:val="40"/>
      <w:szCs w:val="40"/>
    </w:rPr>
  </w:style>
  <w:style w:type="paragraph" w:styleId="Heading2">
    <w:name w:val="heading 2"/>
    <w:basedOn w:val="Normal"/>
    <w:next w:val="Normal"/>
    <w:link w:val="Heading2Char"/>
    <w:qFormat/>
    <w:rsid w:val="00BD041D"/>
    <w:pPr>
      <w:keepNext/>
      <w:tabs>
        <w:tab w:val="right" w:pos="9360"/>
      </w:tabs>
      <w:spacing w:before="120" w:after="120"/>
      <w:jc w:val="right"/>
      <w:outlineLvl w:val="1"/>
    </w:pPr>
    <w:rPr>
      <w:rFonts w:cs="Arial"/>
      <w:b/>
      <w:bCs/>
      <w:iCs/>
      <w:color w:val="1B587C" w:themeColor="accent3"/>
      <w:sz w:val="24"/>
      <w:szCs w:val="28"/>
    </w:rPr>
  </w:style>
  <w:style w:type="paragraph" w:styleId="Heading3">
    <w:name w:val="heading 3"/>
    <w:basedOn w:val="Normal"/>
    <w:next w:val="Normal"/>
    <w:link w:val="Heading3Char"/>
    <w:qFormat/>
    <w:rsid w:val="00BD041D"/>
    <w:pPr>
      <w:spacing w:before="40" w:after="40"/>
      <w:jc w:val="right"/>
      <w:outlineLvl w:val="2"/>
    </w:pPr>
    <w:rPr>
      <w:rFonts w:asciiTheme="majorHAnsi" w:hAnsiTheme="majorHAnsi"/>
      <w:b/>
      <w:color w:val="1B587C" w:themeColor="accent3"/>
      <w:sz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764E96"/>
    <w:rPr>
      <w:rFonts w:ascii="Tahoma" w:hAnsi="Tahom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rsid w:val="00BD041D"/>
    <w:rPr>
      <w:rFonts w:asciiTheme="minorHAnsi" w:hAnsiTheme="minorHAnsi" w:cs="Arial"/>
      <w:b/>
      <w:bCs/>
      <w:iCs/>
      <w:color w:val="1B587C" w:themeColor="accent3"/>
      <w:sz w:val="24"/>
      <w:szCs w:val="28"/>
    </w:rPr>
  </w:style>
  <w:style w:type="character" w:styleId="CommentReference">
    <w:name w:val="annotation reference"/>
    <w:basedOn w:val="DefaultParagraphFont"/>
    <w:semiHidden/>
    <w:rsid w:val="000A6CD8"/>
    <w:rPr>
      <w:sz w:val="16"/>
      <w:szCs w:val="16"/>
    </w:rPr>
  </w:style>
  <w:style w:type="paragraph" w:styleId="CommentText">
    <w:name w:val="annotation text"/>
    <w:basedOn w:val="Normal"/>
    <w:semiHidden/>
    <w:rsid w:val="000A6CD8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0A6CD8"/>
    <w:rPr>
      <w:b/>
      <w:bCs/>
    </w:rPr>
  </w:style>
  <w:style w:type="paragraph" w:styleId="BalloonText">
    <w:name w:val="Balloon Text"/>
    <w:basedOn w:val="Normal"/>
    <w:semiHidden/>
    <w:rsid w:val="000A6CD8"/>
    <w:rPr>
      <w:rFonts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BD041D"/>
    <w:rPr>
      <w:rFonts w:asciiTheme="majorHAnsi" w:hAnsiTheme="majorHAnsi" w:cs="Arial"/>
      <w:b/>
      <w:bCs/>
      <w:color w:val="1B587C" w:themeColor="accent3"/>
      <w:kern w:val="32"/>
      <w:sz w:val="40"/>
      <w:szCs w:val="40"/>
    </w:rPr>
  </w:style>
  <w:style w:type="paragraph" w:customStyle="1" w:styleId="FormTitles">
    <w:name w:val="Form Titles"/>
    <w:basedOn w:val="Normal"/>
    <w:link w:val="FormTitlesChar"/>
    <w:qFormat/>
    <w:rsid w:val="00BD041D"/>
    <w:pPr>
      <w:spacing w:before="60" w:after="60"/>
      <w:jc w:val="right"/>
    </w:pPr>
    <w:rPr>
      <w:sz w:val="18"/>
    </w:rPr>
  </w:style>
  <w:style w:type="character" w:customStyle="1" w:styleId="Heading3Char">
    <w:name w:val="Heading 3 Char"/>
    <w:basedOn w:val="DefaultParagraphFont"/>
    <w:link w:val="Heading3"/>
    <w:rsid w:val="00BD041D"/>
    <w:rPr>
      <w:rFonts w:asciiTheme="majorHAnsi" w:hAnsiTheme="majorHAnsi"/>
      <w:b/>
      <w:color w:val="1B587C" w:themeColor="accent3"/>
      <w:sz w:val="24"/>
      <w:szCs w:val="24"/>
    </w:rPr>
  </w:style>
  <w:style w:type="character" w:customStyle="1" w:styleId="FormTitlesChar">
    <w:name w:val="Form Titles Char"/>
    <w:basedOn w:val="Heading3Char"/>
    <w:link w:val="FormTitles"/>
    <w:rsid w:val="00BD041D"/>
    <w:rPr>
      <w:rFonts w:asciiTheme="minorHAnsi" w:hAnsiTheme="minorHAnsi"/>
      <w:b/>
      <w:color w:val="1B587C" w:themeColor="accent3"/>
      <w:sz w:val="18"/>
      <w:szCs w:val="24"/>
    </w:rPr>
  </w:style>
  <w:style w:type="character" w:styleId="PlaceholderText">
    <w:name w:val="Placeholder Text"/>
    <w:basedOn w:val="DefaultParagraphFont"/>
    <w:uiPriority w:val="99"/>
    <w:semiHidden/>
    <w:rsid w:val="00BD041D"/>
    <w:rPr>
      <w:color w:val="808080"/>
    </w:rPr>
  </w:style>
  <w:style w:type="paragraph" w:styleId="PlainText">
    <w:name w:val="Plain Text"/>
    <w:basedOn w:val="Normal"/>
    <w:link w:val="PlainTextChar"/>
    <w:rsid w:val="001366FC"/>
    <w:rPr>
      <w:rFonts w:ascii="Courier New" w:hAnsi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1366FC"/>
    <w:rPr>
      <w:rFonts w:ascii="Courier New" w:hAnsi="Courier New"/>
    </w:rPr>
  </w:style>
  <w:style w:type="character" w:styleId="Hyperlink">
    <w:name w:val="Hyperlink"/>
    <w:rsid w:val="001B0493"/>
    <w:rPr>
      <w:color w:val="0000FF"/>
      <w:u w:val="single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035A4B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035A4B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035A4B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035A4B"/>
    <w:rPr>
      <w:rFonts w:ascii="Arial" w:hAnsi="Arial" w:cs="Arial"/>
      <w:vanish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2664C"/>
    <w:rPr>
      <w:color w:val="B26B02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5D1796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styleId="Strong">
    <w:name w:val="Strong"/>
    <w:basedOn w:val="DefaultParagraphFont"/>
    <w:uiPriority w:val="22"/>
    <w:qFormat/>
    <w:rsid w:val="005D1796"/>
    <w:rPr>
      <w:b/>
      <w:bCs/>
    </w:rPr>
  </w:style>
  <w:style w:type="character" w:styleId="Emphasis">
    <w:name w:val="Emphasis"/>
    <w:basedOn w:val="DefaultParagraphFont"/>
    <w:uiPriority w:val="20"/>
    <w:qFormat/>
    <w:rsid w:val="005D1796"/>
    <w:rPr>
      <w:i/>
      <w:iCs/>
    </w:rPr>
  </w:style>
  <w:style w:type="paragraph" w:styleId="ListParagraph">
    <w:name w:val="List Paragraph"/>
    <w:basedOn w:val="Normal"/>
    <w:uiPriority w:val="34"/>
    <w:qFormat/>
    <w:rsid w:val="009802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74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95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52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ennedy.byu.edu/isp-travel-policy" TargetMode="Externa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kennedy.byu.edu/isp-travel-policy" TargetMode="External"/><Relationship Id="rId4" Type="http://schemas.openxmlformats.org/officeDocument/2006/relationships/styles" Target="styles.xml"/><Relationship Id="rId9" Type="http://schemas.openxmlformats.org/officeDocument/2006/relationships/hyperlink" Target="https://travelsmart.byu.edu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moss\AppData\Roaming\Microsoft\Templates\TrvlRq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F95050-9AA0-4885-8C07-24AC22042628}"/>
      </w:docPartPr>
      <w:docPartBody>
        <w:p w:rsidR="00A21AA1" w:rsidRDefault="0015249F"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B28A0221FB274A379C327114C34FD3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136776-AE0E-4B3E-BE05-B18009CF271E}"/>
      </w:docPartPr>
      <w:docPartBody>
        <w:p w:rsidR="00A308C2" w:rsidRDefault="00EB7E64" w:rsidP="00EB7E64">
          <w:pPr>
            <w:pStyle w:val="B28A0221FB274A379C327114C34FD3E2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2C1232D31A5A4082A5EC2544D05AEE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139C1F-20C8-4984-9A8C-6B2442AA5FCB}"/>
      </w:docPartPr>
      <w:docPartBody>
        <w:p w:rsidR="00A308C2" w:rsidRDefault="00EB7E64" w:rsidP="00EB7E64">
          <w:pPr>
            <w:pStyle w:val="2C1232D31A5A4082A5EC2544D05AEE36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840B9FBA41A94A22B80A225457BFBB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CB648A-CCAE-4057-AE15-5B0970F77DEF}"/>
      </w:docPartPr>
      <w:docPartBody>
        <w:p w:rsidR="00A308C2" w:rsidRDefault="00EB7E64" w:rsidP="00EB7E64">
          <w:pPr>
            <w:pStyle w:val="840B9FBA41A94A22B80A225457BFBBBE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4E4B28109EAB47B8A5D4D77ABEF737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EE0604-927F-4368-B890-7CD01ECC1B12}"/>
      </w:docPartPr>
      <w:docPartBody>
        <w:p w:rsidR="00A308C2" w:rsidRDefault="00EB7E64" w:rsidP="00EB7E64">
          <w:pPr>
            <w:pStyle w:val="4E4B28109EAB47B8A5D4D77ABEF73706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CFE183D6988A45078DA8E4AE97454E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D496BE-B796-4FB9-BB31-BA2F03BB14EB}"/>
      </w:docPartPr>
      <w:docPartBody>
        <w:p w:rsidR="00AB1FC2" w:rsidRDefault="00A95AAE" w:rsidP="00A95AAE">
          <w:pPr>
            <w:pStyle w:val="CFE183D6988A45078DA8E4AE97454E70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440AC14B6A5A4628A70DEFB99AF7B8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0C08A3-FE97-4517-AE64-D8E06A52801E}"/>
      </w:docPartPr>
      <w:docPartBody>
        <w:p w:rsidR="00AB1FC2" w:rsidRDefault="00A95AAE" w:rsidP="00A95AAE">
          <w:pPr>
            <w:pStyle w:val="440AC14B6A5A4628A70DEFB99AF7B8D0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5AA02E64701A4FC18FEF604E720B29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FD16B3-F032-4048-83A7-AB061A6C9C1A}"/>
      </w:docPartPr>
      <w:docPartBody>
        <w:p w:rsidR="00AB1FC2" w:rsidRDefault="00A95AAE" w:rsidP="00A95AAE">
          <w:pPr>
            <w:pStyle w:val="5AA02E64701A4FC18FEF604E720B29E7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B21E4B1280024B52ABFCDCFE8ACB81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37A09D-FC47-4033-80B9-069111CC3C4D}"/>
      </w:docPartPr>
      <w:docPartBody>
        <w:p w:rsidR="00AB1FC2" w:rsidRDefault="00A95AAE" w:rsidP="00A95AAE">
          <w:pPr>
            <w:pStyle w:val="B21E4B1280024B52ABFCDCFE8ACB817B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C3370B58793D4A6FAECB569A39CFC9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866B02-7A36-4A0E-B79A-2B6142965256}"/>
      </w:docPartPr>
      <w:docPartBody>
        <w:p w:rsidR="00AB1FC2" w:rsidRDefault="00A95AAE" w:rsidP="00A95AAE">
          <w:pPr>
            <w:pStyle w:val="C3370B58793D4A6FAECB569A39CFC937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89F5BC77C0214FDB875E174DFFB5BC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344534-F567-4C35-B059-98B9906CCEB8}"/>
      </w:docPartPr>
      <w:docPartBody>
        <w:p w:rsidR="00CA7F2A" w:rsidRDefault="007914A5" w:rsidP="007914A5">
          <w:pPr>
            <w:pStyle w:val="89F5BC77C0214FDB875E174DFFB5BC9E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3EACC1BAA7EC441EA5EC8EE0F12CD9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06BD72-0874-48E9-9D41-C17D75E61C95}"/>
      </w:docPartPr>
      <w:docPartBody>
        <w:p w:rsidR="00CA7F2A" w:rsidRDefault="007914A5" w:rsidP="007914A5">
          <w:pPr>
            <w:pStyle w:val="3EACC1BAA7EC441EA5EC8EE0F12CD9B7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0118613E449C41A7974D5D6CC6FC4E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EBF402-7837-4AD9-BD51-2BBAC5993211}"/>
      </w:docPartPr>
      <w:docPartBody>
        <w:p w:rsidR="00CA7F2A" w:rsidRDefault="007914A5" w:rsidP="007914A5">
          <w:pPr>
            <w:pStyle w:val="0118613E449C41A7974D5D6CC6FC4E68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3E1AA845B6D24F1AAE0B4DAAEB41EB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23C9BD-7C0E-4511-B12B-08AD81DC4BC5}"/>
      </w:docPartPr>
      <w:docPartBody>
        <w:p w:rsidR="00CA7F2A" w:rsidRDefault="007914A5" w:rsidP="007914A5">
          <w:pPr>
            <w:pStyle w:val="3E1AA845B6D24F1AAE0B4DAAEB41EB72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705755FC0EFE45E3B32D3767998F51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4071A3-4E30-43E1-8819-D83198943737}"/>
      </w:docPartPr>
      <w:docPartBody>
        <w:p w:rsidR="00CA7F2A" w:rsidRDefault="007914A5" w:rsidP="007914A5">
          <w:pPr>
            <w:pStyle w:val="705755FC0EFE45E3B32D3767998F512C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8B25844E1FBA4191A06B791FCAB8C3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2EB349-B942-47A3-937A-ED61ECC496C0}"/>
      </w:docPartPr>
      <w:docPartBody>
        <w:p w:rsidR="00CA7F2A" w:rsidRDefault="007914A5" w:rsidP="007914A5">
          <w:pPr>
            <w:pStyle w:val="8B25844E1FBA4191A06B791FCAB8C332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84F139CAF62E45CEA4CBC7FB17E275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C9AB92-A6D4-4098-ACAD-D49DD538FC19}"/>
      </w:docPartPr>
      <w:docPartBody>
        <w:p w:rsidR="00CA7F2A" w:rsidRDefault="007914A5" w:rsidP="007914A5">
          <w:pPr>
            <w:pStyle w:val="84F139CAF62E45CEA4CBC7FB17E27562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BEE14274386349CB96DE7CEAB3F0A0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20A920-32C4-4D8A-B416-8035DFAF551F}"/>
      </w:docPartPr>
      <w:docPartBody>
        <w:p w:rsidR="00CA7F2A" w:rsidRDefault="007914A5" w:rsidP="007914A5">
          <w:pPr>
            <w:pStyle w:val="BEE14274386349CB96DE7CEAB3F0A034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29BF9F6C12F54C5E9FFEF334EF7A71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921F0D-3868-4D85-BE23-CAB138917092}"/>
      </w:docPartPr>
      <w:docPartBody>
        <w:p w:rsidR="00CA7F2A" w:rsidRDefault="007914A5" w:rsidP="007914A5">
          <w:pPr>
            <w:pStyle w:val="29BF9F6C12F54C5E9FFEF334EF7A7162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6675474C0A87FF4A9DE28DB17EE1D2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4AA04A-E270-1A44-BCA0-A67DE19B959C}"/>
      </w:docPartPr>
      <w:docPartBody>
        <w:p w:rsidR="005042AD" w:rsidRDefault="00EB7E64">
          <w:pPr>
            <w:pStyle w:val="6675474C0A87FF4A9DE28DB17EE1D270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DC92462B46B8C3499589FB307B1306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EE7EB6-0EFE-BD47-9FAC-78CAD4A2FEE0}"/>
      </w:docPartPr>
      <w:docPartBody>
        <w:p w:rsidR="005042AD" w:rsidRDefault="00EB7E64">
          <w:pPr>
            <w:pStyle w:val="DC92462B46B8C3499589FB307B1306C7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3C10A1BBF0CC85449DC7E580144E74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DEDC52-0181-3B47-A37D-F3E74BAC1153}"/>
      </w:docPartPr>
      <w:docPartBody>
        <w:p w:rsidR="005042AD" w:rsidRDefault="007914A5">
          <w:pPr>
            <w:pStyle w:val="3C10A1BBF0CC85449DC7E580144E74D3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0258F93B64DA4F5CAD2B4EC4FC1CE0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DA17D1-26F0-4CAC-9810-9ADBF408D615}"/>
      </w:docPartPr>
      <w:docPartBody>
        <w:p w:rsidR="00AD3494" w:rsidRDefault="005042AD" w:rsidP="005042AD">
          <w:pPr>
            <w:pStyle w:val="0258F93B64DA4F5CAD2B4EC4FC1CE09B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0B3BE2B5F8DF4A0BA8AEEA91603CC2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43CD61-EC67-424D-9693-7ABDC634E3CB}"/>
      </w:docPartPr>
      <w:docPartBody>
        <w:p w:rsidR="00AD3494" w:rsidRDefault="005042AD" w:rsidP="005042AD">
          <w:pPr>
            <w:pStyle w:val="0B3BE2B5F8DF4A0BA8AEEA91603CC2DA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D7AD70D1512C4F65A33F196B81CF4F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29B1B8-96E4-4E98-9D01-B278CED132BE}"/>
      </w:docPartPr>
      <w:docPartBody>
        <w:p w:rsidR="00AA3C4D" w:rsidRDefault="00AD3494" w:rsidP="00AD3494">
          <w:pPr>
            <w:pStyle w:val="D7AD70D1512C4F65A33F196B81CF4FBD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F2895126940F4993A22DCE4BA56EB8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99E6EE-CED2-4DE1-9700-FECB3CCE5322}"/>
      </w:docPartPr>
      <w:docPartBody>
        <w:p w:rsidR="00AA3C4D" w:rsidRDefault="00AD3494" w:rsidP="00AD3494">
          <w:pPr>
            <w:pStyle w:val="F2895126940F4993A22DCE4BA56EB8FC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2A5C08A2E54543B89249C458877E7A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70797E-AB2F-4DE4-835C-6DFDE5C74334}"/>
      </w:docPartPr>
      <w:docPartBody>
        <w:p w:rsidR="00AA3C4D" w:rsidRDefault="00AD3494" w:rsidP="00AD3494">
          <w:pPr>
            <w:pStyle w:val="2A5C08A2E54543B89249C458877E7A9C"/>
          </w:pPr>
          <w:r w:rsidRPr="00675D55">
            <w:rPr>
              <w:rStyle w:val="PlaceholderText"/>
            </w:rPr>
            <w:t>Click here to enter text.</w:t>
          </w:r>
        </w:p>
      </w:docPartBody>
    </w:docPart>
    <w:docPart>
      <w:docPartPr>
        <w:name w:val="83D217EB0DB94AD590EEC42B1FE90A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62D56F-CA88-4D90-8296-CF28F36FCBED}"/>
      </w:docPartPr>
      <w:docPartBody>
        <w:p w:rsidR="001343CD" w:rsidRDefault="001343CD">
          <w:r w:rsidRPr="4C317A82">
            <w:rPr>
              <w:rStyle w:val="PlaceholderText"/>
            </w:rPr>
            <w:t>Click here to enter text.</w:t>
          </w:r>
        </w:p>
      </w:docPartBody>
    </w:docPart>
    <w:docPart>
      <w:docPartPr>
        <w:name w:val="2B5CD9F9059946CBA29AFF5A2FA74B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F5370B-0715-40B5-93E3-E1D8281B1C2E}"/>
      </w:docPartPr>
      <w:docPartBody>
        <w:p w:rsidR="001343CD" w:rsidRDefault="001343CD">
          <w:r w:rsidRPr="4C317A82">
            <w:rPr>
              <w:rStyle w:val="PlaceholderText"/>
            </w:rPr>
            <w:t>Click here to enter text.</w:t>
          </w:r>
        </w:p>
      </w:docPartBody>
    </w:docPart>
    <w:docPart>
      <w:docPartPr>
        <w:name w:val="170614B299EA47E58C4550B1E3CA82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560181-A7E3-4FF6-8588-907BB84BB75E}"/>
      </w:docPartPr>
      <w:docPartBody>
        <w:p w:rsidR="001343CD" w:rsidRDefault="001343CD">
          <w:r w:rsidRPr="58CE0A47">
            <w:rPr>
              <w:rStyle w:val="PlaceholderText"/>
            </w:rPr>
            <w:t>Click here to enter text.</w:t>
          </w:r>
        </w:p>
      </w:docPartBody>
    </w:docPart>
    <w:docPart>
      <w:docPartPr>
        <w:name w:val="4CA6D0FFCEBA4B898551149F646D0E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838324-AF0C-4CCA-A44D-44175A894410}"/>
      </w:docPartPr>
      <w:docPartBody>
        <w:p w:rsidR="001343CD" w:rsidRDefault="001343CD">
          <w:r w:rsidRPr="621B792B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5249F"/>
    <w:rsid w:val="0000145E"/>
    <w:rsid w:val="00011751"/>
    <w:rsid w:val="00023B44"/>
    <w:rsid w:val="0004133C"/>
    <w:rsid w:val="00086B44"/>
    <w:rsid w:val="000F5A3E"/>
    <w:rsid w:val="001343CD"/>
    <w:rsid w:val="0015249F"/>
    <w:rsid w:val="002C409C"/>
    <w:rsid w:val="005042AD"/>
    <w:rsid w:val="00522A90"/>
    <w:rsid w:val="00596E0C"/>
    <w:rsid w:val="005C25C6"/>
    <w:rsid w:val="00624A27"/>
    <w:rsid w:val="00652969"/>
    <w:rsid w:val="0065635E"/>
    <w:rsid w:val="007914A5"/>
    <w:rsid w:val="007D1365"/>
    <w:rsid w:val="00851788"/>
    <w:rsid w:val="00956EA9"/>
    <w:rsid w:val="00962457"/>
    <w:rsid w:val="00A21AA1"/>
    <w:rsid w:val="00A308C2"/>
    <w:rsid w:val="00A41A6B"/>
    <w:rsid w:val="00A51DC7"/>
    <w:rsid w:val="00A95AAE"/>
    <w:rsid w:val="00AA3C4D"/>
    <w:rsid w:val="00AB1FC2"/>
    <w:rsid w:val="00AB6306"/>
    <w:rsid w:val="00AD3494"/>
    <w:rsid w:val="00C717E1"/>
    <w:rsid w:val="00C77D0C"/>
    <w:rsid w:val="00CA7F2A"/>
    <w:rsid w:val="00CB4F78"/>
    <w:rsid w:val="00D453F4"/>
    <w:rsid w:val="00E23C8A"/>
    <w:rsid w:val="00EB7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D3494"/>
    <w:rPr>
      <w:color w:val="808080"/>
    </w:rPr>
  </w:style>
  <w:style w:type="paragraph" w:customStyle="1" w:styleId="0258F93B64DA4F5CAD2B4EC4FC1CE09B">
    <w:name w:val="0258F93B64DA4F5CAD2B4EC4FC1CE09B"/>
    <w:rsid w:val="005042A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D7AD70D1512C4F65A33F196B81CF4FBD">
    <w:name w:val="D7AD70D1512C4F65A33F196B81CF4FBD"/>
    <w:rsid w:val="00AD3494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F2895126940F4993A22DCE4BA56EB8FC">
    <w:name w:val="F2895126940F4993A22DCE4BA56EB8FC"/>
    <w:rsid w:val="00AD3494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B28A0221FB274A379C327114C34FD3E2">
    <w:name w:val="B28A0221FB274A379C327114C34FD3E2"/>
    <w:rsid w:val="00EB7E64"/>
    <w:pPr>
      <w:spacing w:after="160" w:line="259" w:lineRule="auto"/>
    </w:pPr>
    <w:rPr>
      <w:lang w:val="es-419" w:eastAsia="es-419"/>
    </w:rPr>
  </w:style>
  <w:style w:type="paragraph" w:customStyle="1" w:styleId="2C1232D31A5A4082A5EC2544D05AEE36">
    <w:name w:val="2C1232D31A5A4082A5EC2544D05AEE36"/>
    <w:rsid w:val="00EB7E64"/>
    <w:pPr>
      <w:spacing w:after="160" w:line="259" w:lineRule="auto"/>
    </w:pPr>
    <w:rPr>
      <w:lang w:val="es-419" w:eastAsia="es-419"/>
    </w:rPr>
  </w:style>
  <w:style w:type="paragraph" w:customStyle="1" w:styleId="0B3BE2B5F8DF4A0BA8AEEA91603CC2DA">
    <w:name w:val="0B3BE2B5F8DF4A0BA8AEEA91603CC2DA"/>
    <w:rsid w:val="005042A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840B9FBA41A94A22B80A225457BFBBBE">
    <w:name w:val="840B9FBA41A94A22B80A225457BFBBBE"/>
    <w:rsid w:val="00EB7E64"/>
    <w:pPr>
      <w:spacing w:after="160" w:line="259" w:lineRule="auto"/>
    </w:pPr>
    <w:rPr>
      <w:lang w:val="es-419" w:eastAsia="es-419"/>
    </w:rPr>
  </w:style>
  <w:style w:type="paragraph" w:customStyle="1" w:styleId="4E4B28109EAB47B8A5D4D77ABEF73706">
    <w:name w:val="4E4B28109EAB47B8A5D4D77ABEF73706"/>
    <w:rsid w:val="00EB7E64"/>
    <w:pPr>
      <w:spacing w:after="160" w:line="259" w:lineRule="auto"/>
    </w:pPr>
    <w:rPr>
      <w:lang w:val="es-419" w:eastAsia="es-419"/>
    </w:rPr>
  </w:style>
  <w:style w:type="paragraph" w:customStyle="1" w:styleId="CFE183D6988A45078DA8E4AE97454E70">
    <w:name w:val="CFE183D6988A45078DA8E4AE97454E70"/>
    <w:rsid w:val="00A95AAE"/>
    <w:pPr>
      <w:spacing w:after="160" w:line="259" w:lineRule="auto"/>
    </w:pPr>
    <w:rPr>
      <w:lang w:val="es-419" w:eastAsia="es-419"/>
    </w:rPr>
  </w:style>
  <w:style w:type="paragraph" w:customStyle="1" w:styleId="440AC14B6A5A4628A70DEFB99AF7B8D0">
    <w:name w:val="440AC14B6A5A4628A70DEFB99AF7B8D0"/>
    <w:rsid w:val="00A95AAE"/>
    <w:pPr>
      <w:spacing w:after="160" w:line="259" w:lineRule="auto"/>
    </w:pPr>
    <w:rPr>
      <w:lang w:val="es-419" w:eastAsia="es-419"/>
    </w:rPr>
  </w:style>
  <w:style w:type="paragraph" w:customStyle="1" w:styleId="5AA02E64701A4FC18FEF604E720B29E7">
    <w:name w:val="5AA02E64701A4FC18FEF604E720B29E7"/>
    <w:rsid w:val="00A95AAE"/>
    <w:pPr>
      <w:spacing w:after="160" w:line="259" w:lineRule="auto"/>
    </w:pPr>
    <w:rPr>
      <w:lang w:val="es-419" w:eastAsia="es-419"/>
    </w:rPr>
  </w:style>
  <w:style w:type="paragraph" w:customStyle="1" w:styleId="B21E4B1280024B52ABFCDCFE8ACB817B">
    <w:name w:val="B21E4B1280024B52ABFCDCFE8ACB817B"/>
    <w:rsid w:val="00A95AAE"/>
    <w:pPr>
      <w:spacing w:after="160" w:line="259" w:lineRule="auto"/>
    </w:pPr>
    <w:rPr>
      <w:lang w:val="es-419" w:eastAsia="es-419"/>
    </w:rPr>
  </w:style>
  <w:style w:type="paragraph" w:customStyle="1" w:styleId="C3370B58793D4A6FAECB569A39CFC937">
    <w:name w:val="C3370B58793D4A6FAECB569A39CFC937"/>
    <w:rsid w:val="00A95AAE"/>
    <w:pPr>
      <w:spacing w:after="160" w:line="259" w:lineRule="auto"/>
    </w:pPr>
    <w:rPr>
      <w:lang w:val="es-419" w:eastAsia="es-419"/>
    </w:rPr>
  </w:style>
  <w:style w:type="paragraph" w:customStyle="1" w:styleId="89F5BC77C0214FDB875E174DFFB5BC9E">
    <w:name w:val="89F5BC77C0214FDB875E174DFFB5BC9E"/>
    <w:rsid w:val="007914A5"/>
    <w:pPr>
      <w:spacing w:after="160" w:line="259" w:lineRule="auto"/>
    </w:pPr>
    <w:rPr>
      <w:lang w:val="es-419" w:eastAsia="es-419"/>
    </w:rPr>
  </w:style>
  <w:style w:type="paragraph" w:customStyle="1" w:styleId="3EACC1BAA7EC441EA5EC8EE0F12CD9B7">
    <w:name w:val="3EACC1BAA7EC441EA5EC8EE0F12CD9B7"/>
    <w:rsid w:val="007914A5"/>
    <w:pPr>
      <w:spacing w:after="160" w:line="259" w:lineRule="auto"/>
    </w:pPr>
    <w:rPr>
      <w:lang w:val="es-419" w:eastAsia="es-419"/>
    </w:rPr>
  </w:style>
  <w:style w:type="paragraph" w:customStyle="1" w:styleId="0118613E449C41A7974D5D6CC6FC4E68">
    <w:name w:val="0118613E449C41A7974D5D6CC6FC4E68"/>
    <w:rsid w:val="007914A5"/>
    <w:pPr>
      <w:spacing w:after="160" w:line="259" w:lineRule="auto"/>
    </w:pPr>
    <w:rPr>
      <w:lang w:val="es-419" w:eastAsia="es-419"/>
    </w:rPr>
  </w:style>
  <w:style w:type="paragraph" w:customStyle="1" w:styleId="2A5C08A2E54543B89249C458877E7A9C">
    <w:name w:val="2A5C08A2E54543B89249C458877E7A9C"/>
    <w:rsid w:val="00AD3494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3E1AA845B6D24F1AAE0B4DAAEB41EB72">
    <w:name w:val="3E1AA845B6D24F1AAE0B4DAAEB41EB72"/>
    <w:rsid w:val="007914A5"/>
    <w:pPr>
      <w:spacing w:after="160" w:line="259" w:lineRule="auto"/>
    </w:pPr>
    <w:rPr>
      <w:lang w:val="es-419" w:eastAsia="es-419"/>
    </w:rPr>
  </w:style>
  <w:style w:type="paragraph" w:customStyle="1" w:styleId="705755FC0EFE45E3B32D3767998F512C">
    <w:name w:val="705755FC0EFE45E3B32D3767998F512C"/>
    <w:rsid w:val="007914A5"/>
    <w:pPr>
      <w:spacing w:after="160" w:line="259" w:lineRule="auto"/>
    </w:pPr>
    <w:rPr>
      <w:lang w:val="es-419" w:eastAsia="es-419"/>
    </w:rPr>
  </w:style>
  <w:style w:type="paragraph" w:customStyle="1" w:styleId="8B25844E1FBA4191A06B791FCAB8C332">
    <w:name w:val="8B25844E1FBA4191A06B791FCAB8C332"/>
    <w:rsid w:val="007914A5"/>
    <w:pPr>
      <w:spacing w:after="160" w:line="259" w:lineRule="auto"/>
    </w:pPr>
    <w:rPr>
      <w:lang w:val="es-419" w:eastAsia="es-419"/>
    </w:rPr>
  </w:style>
  <w:style w:type="paragraph" w:customStyle="1" w:styleId="84F139CAF62E45CEA4CBC7FB17E27562">
    <w:name w:val="84F139CAF62E45CEA4CBC7FB17E27562"/>
    <w:rsid w:val="007914A5"/>
    <w:pPr>
      <w:spacing w:after="160" w:line="259" w:lineRule="auto"/>
    </w:pPr>
    <w:rPr>
      <w:lang w:val="es-419" w:eastAsia="es-419"/>
    </w:rPr>
  </w:style>
  <w:style w:type="paragraph" w:customStyle="1" w:styleId="BEE14274386349CB96DE7CEAB3F0A034">
    <w:name w:val="BEE14274386349CB96DE7CEAB3F0A034"/>
    <w:rsid w:val="007914A5"/>
    <w:pPr>
      <w:spacing w:after="160" w:line="259" w:lineRule="auto"/>
    </w:pPr>
    <w:rPr>
      <w:lang w:val="es-419" w:eastAsia="es-419"/>
    </w:rPr>
  </w:style>
  <w:style w:type="paragraph" w:customStyle="1" w:styleId="29BF9F6C12F54C5E9FFEF334EF7A7162">
    <w:name w:val="29BF9F6C12F54C5E9FFEF334EF7A7162"/>
    <w:rsid w:val="007914A5"/>
    <w:pPr>
      <w:spacing w:after="160" w:line="259" w:lineRule="auto"/>
    </w:pPr>
    <w:rPr>
      <w:lang w:val="es-419" w:eastAsia="es-419"/>
    </w:rPr>
  </w:style>
  <w:style w:type="paragraph" w:customStyle="1" w:styleId="6675474C0A87FF4A9DE28DB17EE1D270">
    <w:name w:val="6675474C0A87FF4A9DE28DB17EE1D270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DC92462B46B8C3499589FB307B1306C7">
    <w:name w:val="DC92462B46B8C3499589FB307B1306C7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3C10A1BBF0CC85449DC7E580144E74D3">
    <w:name w:val="3C10A1BBF0CC85449DC7E580144E74D3"/>
    <w:pPr>
      <w:spacing w:after="160"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Aspect">
      <a:dk1>
        <a:sysClr val="windowText" lastClr="000000"/>
      </a:dk1>
      <a:lt1>
        <a:sysClr val="window" lastClr="FFFFFF"/>
      </a:lt1>
      <a:dk2>
        <a:srgbClr val="323232"/>
      </a:dk2>
      <a:lt2>
        <a:srgbClr val="E3DED1"/>
      </a:lt2>
      <a:accent1>
        <a:srgbClr val="F07F09"/>
      </a:accent1>
      <a:accent2>
        <a:srgbClr val="9F2936"/>
      </a:accent2>
      <a:accent3>
        <a:srgbClr val="1B587C"/>
      </a:accent3>
      <a:accent4>
        <a:srgbClr val="4E8542"/>
      </a:accent4>
      <a:accent5>
        <a:srgbClr val="604878"/>
      </a:accent5>
      <a:accent6>
        <a:srgbClr val="C19859"/>
      </a:accent6>
      <a:hlink>
        <a:srgbClr val="6B9F25"/>
      </a:hlink>
      <a:folHlink>
        <a:srgbClr val="B26B02"/>
      </a:folHlink>
    </a:clrScheme>
    <a:fontScheme name="Form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FAA2045D-B54D-4175-9903-1AC172CA9D0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2AB00CE-B075-434C-AA0F-9D9DF6A42B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TrvlRq.dotx</Template>
  <TotalTime>0</TotalTime>
  <Pages>2</Pages>
  <Words>784</Words>
  <Characters>4346</Characters>
  <Application>Microsoft Office Word</Application>
  <DocSecurity>0</DocSecurity>
  <Lines>67</Lines>
  <Paragraphs>26</Paragraphs>
  <ScaleCrop>false</ScaleCrop>
  <Company>SCDE</Company>
  <LinksUpToDate>false</LinksUpToDate>
  <CharactersWithSpaces>5104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Travel information form</dc:title>
  <dc:subject/>
  <dc:creator>Moss, Kimberly S</dc:creator>
  <cp:keywords/>
  <dc:description/>
  <cp:lastModifiedBy>Benjamin Cluff</cp:lastModifiedBy>
  <cp:revision>2</cp:revision>
  <cp:lastPrinted>2016-08-31T18:14:00Z</cp:lastPrinted>
  <dcterms:created xsi:type="dcterms:W3CDTF">2025-10-27T17:56:00Z</dcterms:created>
  <dcterms:modified xsi:type="dcterms:W3CDTF">2025-10-27T17:56:00Z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TC060883541033</vt:lpwstr>
  </property>
</Properties>
</file>