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86974" w14:textId="77777777" w:rsidR="00D07C0D" w:rsidRPr="00500820" w:rsidRDefault="00D07C0D" w:rsidP="00D07C0D">
      <w:r>
        <w:rPr>
          <w:i/>
        </w:rPr>
        <w:t>Committee Name Here</w:t>
      </w:r>
      <w:r>
        <w:t>,</w:t>
      </w:r>
    </w:p>
    <w:p w14:paraId="6A976663" w14:textId="77777777" w:rsidR="00D07C0D" w:rsidRDefault="00D07C0D">
      <w:pPr>
        <w:rPr>
          <w:i/>
        </w:rPr>
      </w:pPr>
      <w:bookmarkStart w:id="0" w:name="_GoBack"/>
      <w:bookmarkEnd w:id="0"/>
    </w:p>
    <w:p w14:paraId="2D4982B6" w14:textId="310010F5" w:rsidR="005848AE" w:rsidRDefault="005848AE">
      <w:r>
        <w:rPr>
          <w:i/>
        </w:rPr>
        <w:t xml:space="preserve">Preambular </w:t>
      </w:r>
      <w:r>
        <w:t>clause,</w:t>
      </w:r>
    </w:p>
    <w:p w14:paraId="78285BAD" w14:textId="77777777" w:rsidR="005848AE" w:rsidRDefault="005848AE"/>
    <w:p w14:paraId="3F51FAB4" w14:textId="77777777" w:rsidR="005848AE" w:rsidRDefault="005848AE">
      <w:r>
        <w:rPr>
          <w:i/>
        </w:rPr>
        <w:t>Preambular</w:t>
      </w:r>
      <w:r>
        <w:t xml:space="preserve"> clause,</w:t>
      </w:r>
    </w:p>
    <w:p w14:paraId="470B92CC" w14:textId="77777777" w:rsidR="005848AE" w:rsidRDefault="005848AE"/>
    <w:p w14:paraId="220B79EC" w14:textId="77777777" w:rsidR="005848AE" w:rsidRDefault="005848AE">
      <w:r>
        <w:t>[…]</w:t>
      </w:r>
    </w:p>
    <w:p w14:paraId="2D511619" w14:textId="77777777" w:rsidR="005848AE" w:rsidRDefault="005848AE"/>
    <w:p w14:paraId="1AC97BE0" w14:textId="77777777" w:rsidR="005848AE" w:rsidRDefault="005848AE">
      <w:r>
        <w:rPr>
          <w:i/>
        </w:rPr>
        <w:t xml:space="preserve">Preambular </w:t>
      </w:r>
      <w:r>
        <w:t>final clause,</w:t>
      </w:r>
    </w:p>
    <w:p w14:paraId="27EC7503" w14:textId="77777777" w:rsidR="005848AE" w:rsidRDefault="005848AE"/>
    <w:p w14:paraId="3551C52A" w14:textId="77777777" w:rsidR="005848AE" w:rsidRDefault="005848AE" w:rsidP="004D3AAA">
      <w:pPr>
        <w:pStyle w:val="ColorfulList-Accent11"/>
        <w:numPr>
          <w:ilvl w:val="0"/>
          <w:numId w:val="1"/>
        </w:numPr>
      </w:pPr>
      <w:r w:rsidRPr="006D0D47">
        <w:rPr>
          <w:i/>
        </w:rPr>
        <w:t>Operative</w:t>
      </w:r>
      <w:r>
        <w:t xml:space="preserve"> clause</w:t>
      </w:r>
      <w:r w:rsidRPr="00463285">
        <w:t>;</w:t>
      </w:r>
    </w:p>
    <w:p w14:paraId="1D05A444" w14:textId="77777777" w:rsidR="004D3AAA" w:rsidRPr="00463285" w:rsidRDefault="004D3AAA" w:rsidP="004D3AAA">
      <w:pPr>
        <w:pStyle w:val="ColorfulList-Accent11"/>
      </w:pPr>
    </w:p>
    <w:p w14:paraId="7C7B8D88" w14:textId="77777777" w:rsidR="004D3AAA" w:rsidRDefault="004D3AAA" w:rsidP="004D3AAA">
      <w:pPr>
        <w:pStyle w:val="ColorfulList-Accent11"/>
        <w:numPr>
          <w:ilvl w:val="0"/>
          <w:numId w:val="1"/>
        </w:numPr>
      </w:pPr>
      <w:r w:rsidRPr="006D0D47">
        <w:rPr>
          <w:i/>
        </w:rPr>
        <w:t>Operative</w:t>
      </w:r>
      <w:r>
        <w:t xml:space="preserve"> clause with sub points:</w:t>
      </w:r>
    </w:p>
    <w:p w14:paraId="2AF18987" w14:textId="77777777" w:rsidR="004D3AAA" w:rsidRPr="006D0D47" w:rsidRDefault="004D3AAA" w:rsidP="004D3AAA"/>
    <w:p w14:paraId="0F35C1E9" w14:textId="77777777" w:rsidR="004D3AAA" w:rsidRDefault="004D3AAA" w:rsidP="004D3AAA">
      <w:pPr>
        <w:pStyle w:val="ColorfulList-Accent11"/>
        <w:numPr>
          <w:ilvl w:val="1"/>
          <w:numId w:val="1"/>
        </w:numPr>
      </w:pPr>
      <w:r>
        <w:t>Ensure that sub points are used appropriately:</w:t>
      </w:r>
    </w:p>
    <w:p w14:paraId="1C5CAE29" w14:textId="77777777" w:rsidR="004D3AAA" w:rsidRDefault="004D3AAA" w:rsidP="004D3AAA">
      <w:pPr>
        <w:pStyle w:val="ColorfulList-Accent11"/>
        <w:numPr>
          <w:ilvl w:val="2"/>
          <w:numId w:val="1"/>
        </w:numPr>
      </w:pPr>
      <w:r>
        <w:t>Here;</w:t>
      </w:r>
    </w:p>
    <w:p w14:paraId="2A921C4F" w14:textId="77777777" w:rsidR="004D3AAA" w:rsidRDefault="004D3AAA" w:rsidP="004D3AAA">
      <w:pPr>
        <w:pStyle w:val="ColorfulList-Accent11"/>
        <w:numPr>
          <w:ilvl w:val="2"/>
          <w:numId w:val="1"/>
        </w:numPr>
      </w:pPr>
      <w:r>
        <w:t>Here;</w:t>
      </w:r>
    </w:p>
    <w:p w14:paraId="4254CC21" w14:textId="77777777" w:rsidR="004D3AAA" w:rsidRDefault="004D3AAA" w:rsidP="004D3AAA">
      <w:pPr>
        <w:pStyle w:val="ColorfulList-Accent11"/>
        <w:numPr>
          <w:ilvl w:val="2"/>
          <w:numId w:val="1"/>
        </w:numPr>
      </w:pPr>
      <w:r>
        <w:t>And here;</w:t>
      </w:r>
    </w:p>
    <w:p w14:paraId="4A27E820" w14:textId="77777777" w:rsidR="004D3AAA" w:rsidRDefault="004D3AAA" w:rsidP="004D3AAA">
      <w:pPr>
        <w:pStyle w:val="ColorfulList-Accent11"/>
        <w:ind w:left="1440"/>
      </w:pPr>
    </w:p>
    <w:p w14:paraId="7801012B" w14:textId="77777777" w:rsidR="004D3AAA" w:rsidRDefault="004D3AAA" w:rsidP="004D3AAA">
      <w:pPr>
        <w:pStyle w:val="ColorfulList-Accent11"/>
        <w:numPr>
          <w:ilvl w:val="1"/>
          <w:numId w:val="1"/>
        </w:numPr>
      </w:pPr>
      <w:r>
        <w:t>[…]</w:t>
      </w:r>
    </w:p>
    <w:p w14:paraId="5996BDE3" w14:textId="77777777" w:rsidR="004D3AAA" w:rsidRDefault="004D3AAA" w:rsidP="004D3AAA">
      <w:pPr>
        <w:pStyle w:val="ColorfulList-Accent11"/>
        <w:ind w:left="0"/>
      </w:pPr>
    </w:p>
    <w:p w14:paraId="06FFA3A1" w14:textId="77777777" w:rsidR="004D3AAA" w:rsidRDefault="004D3AAA" w:rsidP="004D3AAA">
      <w:pPr>
        <w:pStyle w:val="ColorfulList-Accent11"/>
        <w:ind w:left="360"/>
      </w:pPr>
      <w:r>
        <w:t>[…]</w:t>
      </w:r>
    </w:p>
    <w:p w14:paraId="18351C20" w14:textId="77777777" w:rsidR="004D3AAA" w:rsidRPr="006D0D47" w:rsidRDefault="004D3AAA" w:rsidP="004D3AAA"/>
    <w:p w14:paraId="4884B9C9" w14:textId="77777777" w:rsidR="004D3AAA" w:rsidRPr="00756241" w:rsidRDefault="004D3AAA" w:rsidP="004D3AAA">
      <w:pPr>
        <w:pStyle w:val="ColorfulList-Accent11"/>
        <w:numPr>
          <w:ilvl w:val="0"/>
          <w:numId w:val="1"/>
        </w:numPr>
      </w:pPr>
      <w:r w:rsidRPr="006D0D47">
        <w:rPr>
          <w:i/>
        </w:rPr>
        <w:t>Operative</w:t>
      </w:r>
      <w:r>
        <w:t xml:space="preserve"> final clause.</w:t>
      </w:r>
    </w:p>
    <w:sectPr w:rsidR="004D3AAA" w:rsidRPr="00756241" w:rsidSect="004D3AAA">
      <w:head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433CB" w14:textId="77777777" w:rsidR="0065557E" w:rsidRDefault="0065557E">
      <w:r>
        <w:separator/>
      </w:r>
    </w:p>
  </w:endnote>
  <w:endnote w:type="continuationSeparator" w:id="0">
    <w:p w14:paraId="4AFD5AEC" w14:textId="77777777" w:rsidR="0065557E" w:rsidRDefault="0065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EC6F4" w14:textId="77777777" w:rsidR="0065557E" w:rsidRDefault="0065557E">
      <w:r>
        <w:separator/>
      </w:r>
    </w:p>
  </w:footnote>
  <w:footnote w:type="continuationSeparator" w:id="0">
    <w:p w14:paraId="74B642E8" w14:textId="77777777" w:rsidR="0065557E" w:rsidRDefault="00655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3DDA0" w14:textId="77777777" w:rsidR="004D3AAA" w:rsidRDefault="004D3AAA">
    <w:pPr>
      <w:pStyle w:val="Header"/>
    </w:pPr>
    <w:r>
      <w:t>Code: FOR DAIS USE ONLY</w:t>
    </w:r>
  </w:p>
  <w:p w14:paraId="3A3A2B93" w14:textId="77777777" w:rsidR="004D3AAA" w:rsidRPr="00500820" w:rsidRDefault="004D3AAA">
    <w:pPr>
      <w:pStyle w:val="Header"/>
    </w:pPr>
    <w:r>
      <w:t xml:space="preserve">Committee: </w:t>
    </w:r>
  </w:p>
  <w:p w14:paraId="64A6882F" w14:textId="77777777" w:rsidR="004D3AAA" w:rsidRDefault="004D3AAA">
    <w:pPr>
      <w:pStyle w:val="Header"/>
    </w:pPr>
    <w:r>
      <w:t xml:space="preserve">Subject: </w:t>
    </w:r>
    <w:r w:rsidRPr="006D0D47">
      <w:rPr>
        <w:i/>
      </w:rPr>
      <w:t>Concise identifier of paper; name the file this name and version (e.g. SmallArmsReductionV1.doc)</w:t>
    </w:r>
  </w:p>
  <w:p w14:paraId="63C34E7C" w14:textId="77777777" w:rsidR="004D3AAA" w:rsidRDefault="004D3AAA">
    <w:pPr>
      <w:pStyle w:val="Header"/>
    </w:pPr>
    <w:r>
      <w:t>Sponsors:</w:t>
    </w:r>
  </w:p>
  <w:p w14:paraId="56A6DBF6" w14:textId="77777777" w:rsidR="004D3AAA" w:rsidRDefault="004D3AAA">
    <w:pPr>
      <w:pStyle w:val="Header"/>
    </w:pPr>
    <w:r>
      <w:t>Signatories:</w:t>
    </w:r>
  </w:p>
  <w:p w14:paraId="5A51624E" w14:textId="77777777" w:rsidR="004D3AAA" w:rsidRPr="006D0D47" w:rsidRDefault="004D3AAA">
    <w:pPr>
      <w:pStyle w:val="Header"/>
      <w:rPr>
        <w:i/>
      </w:rPr>
    </w:pPr>
    <w:r w:rsidRPr="006D0D47">
      <w:rPr>
        <w:i/>
      </w:rPr>
      <w:t>&lt;</w:t>
    </w:r>
    <w:r>
      <w:rPr>
        <w:i/>
      </w:rPr>
      <w:t>Replace this text with</w:t>
    </w:r>
    <w:r w:rsidRPr="006D0D47">
      <w:rPr>
        <w:i/>
      </w:rPr>
      <w:t xml:space="preserve"> one blank line after signatories&gt;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17E8A"/>
    <w:multiLevelType w:val="hybridMultilevel"/>
    <w:tmpl w:val="C48E1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D6"/>
    <w:rsid w:val="00060510"/>
    <w:rsid w:val="004032E9"/>
    <w:rsid w:val="004D3AAA"/>
    <w:rsid w:val="00500820"/>
    <w:rsid w:val="005848AE"/>
    <w:rsid w:val="0065557E"/>
    <w:rsid w:val="00985745"/>
    <w:rsid w:val="00D066D6"/>
    <w:rsid w:val="00D07C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A96E58"/>
  <w14:defaultImageDpi w14:val="300"/>
  <w15:docId w15:val="{CD300003-FEC0-3945-B6B8-457C61E6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442"/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2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285"/>
  </w:style>
  <w:style w:type="paragraph" w:styleId="Footer">
    <w:name w:val="footer"/>
    <w:basedOn w:val="Normal"/>
    <w:link w:val="FooterChar"/>
    <w:uiPriority w:val="99"/>
    <w:unhideWhenUsed/>
    <w:rsid w:val="004632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285"/>
  </w:style>
  <w:style w:type="paragraph" w:customStyle="1" w:styleId="ColorfulList-Accent11">
    <w:name w:val="Colorful List - Accent 11"/>
    <w:basedOn w:val="Normal"/>
    <w:uiPriority w:val="34"/>
    <w:qFormat/>
    <w:rsid w:val="00463285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D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Jenny\AppData\Local\Microsoft\Windows\Temporary%20Internet%20Files\Low\Content.IE5\RF8OL6JP\MUN_Resolution_Template_2011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C:\Users\Jenny\AppData\Local\Microsoft\Windows\Temporary Internet Files\Low\Content.IE5\RF8OL6JP\MUN_Resolution_Template_2011[1].dot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BYU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olivia@thewhiteleyfamily.com</cp:lastModifiedBy>
  <cp:revision>2</cp:revision>
  <dcterms:created xsi:type="dcterms:W3CDTF">2019-10-01T23:16:00Z</dcterms:created>
  <dcterms:modified xsi:type="dcterms:W3CDTF">2019-10-01T23:16:00Z</dcterms:modified>
</cp:coreProperties>
</file>